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595.200012pt;height:841.919983pt;mso-position-horizontal-relative:page;mso-position-vertical-relative:page;z-index:-2287" coordorigin="0,0" coordsize="11904,16838">
            <v:group style="position:absolute;left:3518;top:4049;width:8386;height:12790" coordorigin="3518,4049" coordsize="8386,12790">
              <v:shape style="position:absolute;left:3518;top:4049;width:8386;height:12790" coordorigin="3518,4049" coordsize="8386,12790" path="m3518,16838l11904,16838,11904,4049,3518,4049,3518,16838e" filled="t" fillcolor="#990000" stroked="f">
                <v:path arrowok="t"/>
                <v:fill/>
              </v:shape>
            </v:group>
            <v:group style="position:absolute;left:0;top:0;width:3257;height:16838" coordorigin="0,0" coordsize="3257,16838">
              <v:shape style="position:absolute;left:0;top:0;width:3257;height:16838" coordorigin="0,0" coordsize="3257,16838" path="m3257,16838l3257,0,0,0,0,16838,3257,16838e" filled="t" fillcolor="#000000" stroked="f">
                <v:path arrowok="t"/>
                <v:fill/>
              </v:shape>
            </v:group>
            <v:group style="position:absolute;left:3518;top:0;width:8386;height:3350" coordorigin="3518,0" coordsize="8386,3350">
              <v:shape style="position:absolute;left:3518;top:0;width:8386;height:3350" coordorigin="3518,0" coordsize="8386,3350" path="m3518,3350l11904,3350,11904,0,3518,0,3518,3350xe" filled="t" fillcolor="#1E1E1E" stroked="f">
                <v:path arrowok="t"/>
                <v:fill/>
              </v:shape>
              <v:shape style="position:absolute;left:3257;top:0;width:8647;height:3569" type="#_x0000_t75">
                <v:imagedata r:id="rId5" o:title=""/>
              </v:shape>
            </v:group>
            <v:group style="position:absolute;left:3518;top:3350;width:8386;height:698" coordorigin="3518,3350" coordsize="8386,698">
              <v:shape style="position:absolute;left:3518;top:3350;width:8386;height:698" coordorigin="3518,3350" coordsize="8386,698" path="m3518,4049l11904,4049,11904,3350,3518,3350,3518,4049xe" filled="t" fillcolor="#F1F1F1" stroked="f">
                <v:path arrowok="t"/>
                <v:fill/>
              </v:shape>
            </v:group>
            <v:group style="position:absolute;left:3257;top:0;width:262;height:16838" coordorigin="3257,0" coordsize="262,16838">
              <v:shape style="position:absolute;left:3257;top:0;width:262;height:16838" coordorigin="3257,0" coordsize="262,16838" path="m3518,16838l3518,0,3257,0,3257,16838,3518,16838e" filled="t" fillcolor="#F1F1F1" stroked="f">
                <v:path arrowok="t"/>
                <v:fill/>
              </v:shape>
              <v:shape style="position:absolute;left:463;top:10838;width:2362;height:5474" type="#_x0000_t75">
                <v:imagedata r:id="rId6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734005pt;margin-top:337.407318pt;width:46.040007pt;height:167.902654pt;mso-position-horizontal-relative:page;mso-position-vertical-relative:page;z-index:-228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921" w:lineRule="exact"/>
                    <w:ind w:left="20" w:right="-152"/>
                    <w:jc w:val="left"/>
                    <w:rPr>
                      <w:rFonts w:ascii="Century Gothic" w:hAnsi="Century Gothic" w:cs="Century Gothic" w:eastAsia="Century Gothic"/>
                      <w:sz w:val="88"/>
                      <w:szCs w:val="88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990000"/>
                      <w:spacing w:val="0"/>
                      <w:w w:val="100"/>
                      <w:position w:val="-1"/>
                    </w:rPr>
                    <w:t>CERCLE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734001pt;margin-top:268.96109pt;width:46.040002pt;height:58.383249pt;mso-position-horizontal-relative:page;mso-position-vertical-relative:page;z-index:-228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921" w:lineRule="exact"/>
                    <w:ind w:left="20" w:right="-152"/>
                    <w:jc w:val="left"/>
                    <w:rPr>
                      <w:rFonts w:ascii="Century Gothic" w:hAnsi="Century Gothic" w:cs="Century Gothic" w:eastAsia="Century Gothic"/>
                      <w:sz w:val="88"/>
                      <w:szCs w:val="88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990000"/>
                      <w:spacing w:val="0"/>
                      <w:w w:val="100"/>
                      <w:position w:val="-1"/>
                    </w:rPr>
                    <w:t>DE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73399pt;margin-top:33.49897pt;width:46.04001pt;height:225.275082pt;mso-position-horizontal-relative:page;mso-position-vertical-relative:page;z-index:-228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921" w:lineRule="exact"/>
                    <w:ind w:left="20" w:right="-152"/>
                    <w:jc w:val="left"/>
                    <w:rPr>
                      <w:rFonts w:ascii="Century Gothic" w:hAnsi="Century Gothic" w:cs="Century Gothic" w:eastAsia="Century Gothic"/>
                      <w:sz w:val="88"/>
                      <w:szCs w:val="88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990000"/>
                      <w:spacing w:val="0"/>
                      <w:w w:val="100"/>
                      <w:position w:val="-1"/>
                    </w:rPr>
                    <w:t>RÉFLEXION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536552pt;margin-top:36.889484pt;width:17.960017pt;height:392.030499pt;mso-position-horizontal-relative:page;mso-position-vertical-relative:page;z-index:-228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52" w:lineRule="exact"/>
                    <w:ind w:left="20" w:right="-68"/>
                    <w:jc w:val="left"/>
                    <w:rPr>
                      <w:rFonts w:ascii="Century Gothic" w:hAnsi="Century Gothic" w:cs="Century Gothic" w:eastAsia="Century Gothic"/>
                      <w:sz w:val="32"/>
                      <w:szCs w:val="32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de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3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3"/>
                      <w:w w:val="100"/>
                    </w:rPr>
                    <w:t>l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’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1"/>
                      <w:w w:val="100"/>
                    </w:rPr>
                    <w:t>a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s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2"/>
                      <w:w w:val="100"/>
                    </w:rPr>
                    <w:t>s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ocia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2"/>
                      <w:w w:val="100"/>
                    </w:rPr>
                    <w:t>t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1"/>
                      <w:w w:val="100"/>
                    </w:rPr>
                    <w:t>i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on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9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d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2"/>
                      <w:w w:val="100"/>
                    </w:rPr>
                    <w:t>e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s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3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g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é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n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é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raux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2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e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n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4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1"/>
                      <w:w w:val="100"/>
                    </w:rPr>
                    <w:t>s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e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con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1"/>
                      <w:w w:val="100"/>
                    </w:rPr>
                    <w:t>d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e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8"/>
                      <w:w w:val="100"/>
                    </w:rPr>
                    <w:t> 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sec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-3"/>
                      <w:w w:val="100"/>
                    </w:rPr>
                    <w:t>t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1"/>
                      <w:w w:val="100"/>
                    </w:rPr>
                    <w:t>i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FFC000"/>
                      <w:spacing w:val="0"/>
                      <w:w w:val="100"/>
                    </w:rPr>
                    <w:t>on</w:t>
                  </w:r>
                  <w:r>
                    <w:rPr>
                      <w:rFonts w:ascii="Century Gothic" w:hAnsi="Century Gothic" w:cs="Century Gothic" w:eastAsia="Century Gothic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right="248"/>
        <w:jc w:val="right"/>
        <w:rPr>
          <w:rFonts w:ascii="Century Gothic" w:hAnsi="Century Gothic" w:cs="Century Gothic" w:eastAsia="Century Gothic"/>
          <w:sz w:val="36"/>
          <w:szCs w:val="36"/>
        </w:rPr>
      </w:pPr>
      <w:rPr/>
      <w:r>
        <w:rPr>
          <w:rFonts w:ascii="Century Gothic" w:hAnsi="Century Gothic" w:cs="Century Gothic" w:eastAsia="Century Gothic"/>
          <w:sz w:val="36"/>
          <w:szCs w:val="36"/>
          <w:spacing w:val="0"/>
          <w:w w:val="100"/>
          <w:position w:val="-2"/>
        </w:rPr>
        <w:t>J</w:t>
      </w:r>
      <w:r>
        <w:rPr>
          <w:rFonts w:ascii="Century Gothic" w:hAnsi="Century Gothic" w:cs="Century Gothic" w:eastAsia="Century Gothic"/>
          <w:sz w:val="36"/>
          <w:szCs w:val="36"/>
          <w:spacing w:val="-2"/>
          <w:w w:val="100"/>
          <w:position w:val="-2"/>
        </w:rPr>
        <w:t>a</w:t>
      </w:r>
      <w:r>
        <w:rPr>
          <w:rFonts w:ascii="Century Gothic" w:hAnsi="Century Gothic" w:cs="Century Gothic" w:eastAsia="Century Gothic"/>
          <w:sz w:val="36"/>
          <w:szCs w:val="36"/>
          <w:spacing w:val="-1"/>
          <w:w w:val="100"/>
          <w:position w:val="-2"/>
        </w:rPr>
        <w:t>n</w:t>
      </w:r>
      <w:r>
        <w:rPr>
          <w:rFonts w:ascii="Century Gothic" w:hAnsi="Century Gothic" w:cs="Century Gothic" w:eastAsia="Century Gothic"/>
          <w:sz w:val="36"/>
          <w:szCs w:val="36"/>
          <w:spacing w:val="4"/>
          <w:w w:val="100"/>
          <w:position w:val="-2"/>
        </w:rPr>
        <w:t>v</w:t>
      </w:r>
      <w:r>
        <w:rPr>
          <w:rFonts w:ascii="Century Gothic" w:hAnsi="Century Gothic" w:cs="Century Gothic" w:eastAsia="Century Gothic"/>
          <w:sz w:val="36"/>
          <w:szCs w:val="36"/>
          <w:spacing w:val="4"/>
          <w:w w:val="100"/>
          <w:position w:val="-2"/>
        </w:rPr>
        <w:t>i</w:t>
      </w:r>
      <w:r>
        <w:rPr>
          <w:rFonts w:ascii="Century Gothic" w:hAnsi="Century Gothic" w:cs="Century Gothic" w:eastAsia="Century Gothic"/>
          <w:sz w:val="36"/>
          <w:szCs w:val="36"/>
          <w:spacing w:val="-1"/>
          <w:w w:val="100"/>
          <w:position w:val="-2"/>
        </w:rPr>
        <w:t>e</w:t>
      </w:r>
      <w:r>
        <w:rPr>
          <w:rFonts w:ascii="Century Gothic" w:hAnsi="Century Gothic" w:cs="Century Gothic" w:eastAsia="Century Gothic"/>
          <w:sz w:val="36"/>
          <w:szCs w:val="36"/>
          <w:spacing w:val="0"/>
          <w:w w:val="100"/>
          <w:position w:val="-2"/>
        </w:rPr>
        <w:t>r</w:t>
      </w:r>
      <w:r>
        <w:rPr>
          <w:rFonts w:ascii="Century Gothic" w:hAnsi="Century Gothic" w:cs="Century Gothic" w:eastAsia="Century Gothic"/>
          <w:sz w:val="36"/>
          <w:szCs w:val="36"/>
          <w:spacing w:val="-10"/>
          <w:w w:val="100"/>
          <w:position w:val="-2"/>
        </w:rPr>
        <w:t> </w:t>
      </w:r>
      <w:r>
        <w:rPr>
          <w:rFonts w:ascii="Century Gothic" w:hAnsi="Century Gothic" w:cs="Century Gothic" w:eastAsia="Century Gothic"/>
          <w:sz w:val="36"/>
          <w:szCs w:val="36"/>
          <w:spacing w:val="0"/>
          <w:w w:val="100"/>
          <w:position w:val="-2"/>
        </w:rPr>
        <w:t>2018</w:t>
      </w:r>
      <w:r>
        <w:rPr>
          <w:rFonts w:ascii="Century Gothic" w:hAnsi="Century Gothic" w:cs="Century Gothic" w:eastAsia="Century Gothic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84" w:lineRule="exact"/>
        <w:ind w:left="2437" w:right="-20"/>
        <w:jc w:val="left"/>
        <w:tabs>
          <w:tab w:pos="3900" w:val="left"/>
        </w:tabs>
        <w:rPr>
          <w:rFonts w:ascii="Century Gothic" w:hAnsi="Century Gothic" w:cs="Century Gothic" w:eastAsia="Century Gothic"/>
          <w:sz w:val="108"/>
          <w:szCs w:val="108"/>
        </w:rPr>
      </w:pPr>
      <w:rPr/>
      <w:r>
        <w:rPr>
          <w:rFonts w:ascii="Century Gothic" w:hAnsi="Century Gothic" w:cs="Century Gothic" w:eastAsia="Century Gothic"/>
          <w:sz w:val="108"/>
          <w:szCs w:val="108"/>
          <w:color w:val="FFFFFF"/>
          <w:spacing w:val="0"/>
          <w:w w:val="100"/>
          <w:b/>
          <w:bCs/>
        </w:rPr>
        <w:t>Le</w:t>
        <w:tab/>
      </w:r>
      <w:r>
        <w:rPr>
          <w:rFonts w:ascii="Century Gothic" w:hAnsi="Century Gothic" w:cs="Century Gothic" w:eastAsia="Century Gothic"/>
          <w:sz w:val="108"/>
          <w:szCs w:val="108"/>
          <w:color w:val="FFFFFF"/>
          <w:spacing w:val="0"/>
          <w:w w:val="100"/>
          <w:b/>
          <w:bCs/>
        </w:rPr>
        <w:t>service</w:t>
      </w:r>
      <w:r>
        <w:rPr>
          <w:rFonts w:ascii="Century Gothic" w:hAnsi="Century Gothic" w:cs="Century Gothic" w:eastAsia="Century Gothic"/>
          <w:sz w:val="108"/>
          <w:szCs w:val="108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437" w:right="-20"/>
        <w:jc w:val="left"/>
        <w:rPr>
          <w:rFonts w:ascii="Century Gothic" w:hAnsi="Century Gothic" w:cs="Century Gothic" w:eastAsia="Century Gothic"/>
          <w:sz w:val="108"/>
          <w:szCs w:val="108"/>
        </w:rPr>
      </w:pPr>
      <w:rPr/>
      <w:r>
        <w:rPr>
          <w:rFonts w:ascii="Century Gothic" w:hAnsi="Century Gothic" w:cs="Century Gothic" w:eastAsia="Century Gothic"/>
          <w:sz w:val="108"/>
          <w:szCs w:val="108"/>
          <w:color w:val="FFFFFF"/>
          <w:spacing w:val="0"/>
          <w:w w:val="100"/>
          <w:b/>
          <w:bCs/>
        </w:rPr>
        <w:t>national</w:t>
      </w:r>
      <w:r>
        <w:rPr>
          <w:rFonts w:ascii="Century Gothic" w:hAnsi="Century Gothic" w:cs="Century Gothic" w:eastAsia="Century Gothic"/>
          <w:sz w:val="108"/>
          <w:szCs w:val="10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280" w:lineRule="exact"/>
        <w:ind w:left="2437" w:right="-20"/>
        <w:jc w:val="left"/>
        <w:rPr>
          <w:rFonts w:ascii="Century Gothic" w:hAnsi="Century Gothic" w:cs="Century Gothic" w:eastAsia="Century Gothic"/>
          <w:sz w:val="108"/>
          <w:szCs w:val="108"/>
        </w:rPr>
      </w:pPr>
      <w:rPr/>
      <w:r>
        <w:rPr>
          <w:rFonts w:ascii="Century Gothic" w:hAnsi="Century Gothic" w:cs="Century Gothic" w:eastAsia="Century Gothic"/>
          <w:sz w:val="108"/>
          <w:szCs w:val="108"/>
          <w:color w:val="FFFFFF"/>
          <w:spacing w:val="0"/>
          <w:w w:val="100"/>
          <w:b/>
          <w:bCs/>
          <w:position w:val="-6"/>
        </w:rPr>
        <w:t>universel</w:t>
      </w:r>
      <w:r>
        <w:rPr>
          <w:rFonts w:ascii="Century Gothic" w:hAnsi="Century Gothic" w:cs="Century Gothic" w:eastAsia="Century Gothic"/>
          <w:sz w:val="108"/>
          <w:szCs w:val="10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58" w:lineRule="exact"/>
        <w:ind w:right="90"/>
        <w:jc w:val="right"/>
        <w:rPr>
          <w:rFonts w:ascii="Century Gothic" w:hAnsi="Century Gothic" w:cs="Century Gothic" w:eastAsia="Century Gothic"/>
          <w:sz w:val="192"/>
          <w:szCs w:val="192"/>
        </w:rPr>
      </w:pPr>
      <w:rPr/>
      <w:r>
        <w:rPr>
          <w:rFonts w:ascii="Century Gothic" w:hAnsi="Century Gothic" w:cs="Century Gothic" w:eastAsia="Century Gothic"/>
          <w:sz w:val="192"/>
          <w:szCs w:val="192"/>
          <w:spacing w:val="0"/>
          <w:w w:val="100"/>
          <w:b/>
          <w:bCs/>
          <w:position w:val="1"/>
        </w:rPr>
        <w:t>21</w:t>
      </w:r>
      <w:r>
        <w:rPr>
          <w:rFonts w:ascii="Century Gothic" w:hAnsi="Century Gothic" w:cs="Century Gothic" w:eastAsia="Century Gothic"/>
          <w:sz w:val="192"/>
          <w:szCs w:val="192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1680" w:right="420"/>
        </w:sectPr>
      </w:pPr>
      <w:rPr/>
    </w:p>
    <w:p>
      <w:pPr>
        <w:spacing w:before="41" w:after="0" w:line="270" w:lineRule="auto"/>
        <w:ind w:left="2115" w:right="42"/>
        <w:jc w:val="both"/>
        <w:rPr>
          <w:rFonts w:ascii="Century Gothic" w:hAnsi="Century Gothic" w:cs="Century Gothic" w:eastAsia="Century Gothic"/>
          <w:sz w:val="28"/>
          <w:szCs w:val="28"/>
        </w:rPr>
      </w:pPr>
      <w:rPr/>
      <w:r>
        <w:rPr/>
        <w:pict>
          <v:group style="position:absolute;margin-left:.00001pt;margin-top:0pt;width:595.199952pt;height:841.919678pt;mso-position-horizontal-relative:page;mso-position-vertical-relative:page;z-index:-2282" coordorigin="0,0" coordsize="11904,16838">
            <v:shape style="position:absolute;left:0;top:0;width:11904;height:16838" type="#_x0000_t75">
              <v:imagedata r:id="rId7" o:title=""/>
            </v:shape>
            <v:group style="position:absolute;left:3650;top:818;width:7582;height:5218" coordorigin="3650,818" coordsize="7582,5218">
              <v:shape style="position:absolute;left:3650;top:818;width:7582;height:5218" coordorigin="3650,818" coordsize="7582,5218" path="m3650,6036l11232,6036,11232,818,3650,818,3650,6036e" filled="t" fillcolor="#BE9000" stroked="f">
                <v:path arrowok="t"/>
                <v:fill/>
              </v:shape>
              <v:shape style="position:absolute;left:588;top:15252;width:3101;height:1337" type="#_x0000_t75">
                <v:imagedata r:id="rId8" o:title="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ociation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el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o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loi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1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9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0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1,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G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2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un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g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oupe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con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tit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d’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o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f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f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ic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3"/>
          <w:w w:val="100"/>
          <w:b/>
          <w:bCs/>
        </w:rPr>
        <w:t>i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ers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géné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x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l’a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4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mée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aya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écemme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3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q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itté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ervice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actif.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Ces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nie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p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opo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ent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mett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c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o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m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m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un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leur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x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pé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ience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leur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x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pe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ti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p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obléma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iq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déf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4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e,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incl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pects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até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g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iq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économi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q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3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,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fin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p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g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5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v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ion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p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p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ectives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d’é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v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olution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ouh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it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bles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la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é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f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1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-1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28"/>
          <w:szCs w:val="28"/>
          <w:color w:val="FFFFFF"/>
          <w:spacing w:val="0"/>
          <w:w w:val="100"/>
          <w:b/>
          <w:bCs/>
        </w:rPr>
        <w:t>.</w:t>
      </w:r>
      <w:r>
        <w:rPr>
          <w:rFonts w:ascii="Century Gothic" w:hAnsi="Century Gothic" w:cs="Century Gothic" w:eastAsia="Century Gothic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15" w:right="4327"/>
        <w:jc w:val="both"/>
        <w:rPr>
          <w:rFonts w:ascii="Century Gothic" w:hAnsi="Century Gothic" w:cs="Century Gothic" w:eastAsia="Century Gothic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Groupe</w:t>
      </w:r>
      <w:r>
        <w:rPr>
          <w:rFonts w:ascii="Century Gothic" w:hAnsi="Century Gothic" w:cs="Century Gothic" w:eastAsia="Century Gothic"/>
          <w:sz w:val="28"/>
          <w:szCs w:val="28"/>
          <w:spacing w:val="-3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de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4"/>
          <w:w w:val="100"/>
        </w:rPr>
        <w:t>l</w:t>
      </w:r>
      <w:r>
        <w:rPr>
          <w:rFonts w:ascii="Century Gothic" w:hAnsi="Century Gothic" w:cs="Century Gothic" w:eastAsia="Century Gothic"/>
          <w:sz w:val="28"/>
          <w:szCs w:val="28"/>
          <w:spacing w:val="1"/>
          <w:w w:val="100"/>
        </w:rPr>
        <w:t>i</w:t>
      </w:r>
      <w:r>
        <w:rPr>
          <w:rFonts w:ascii="Century Gothic" w:hAnsi="Century Gothic" w:cs="Century Gothic" w:eastAsia="Century Gothic"/>
          <w:sz w:val="28"/>
          <w:szCs w:val="28"/>
          <w:spacing w:val="-2"/>
          <w:w w:val="100"/>
        </w:rPr>
        <w:t>a</w:t>
      </w:r>
      <w:r>
        <w:rPr>
          <w:rFonts w:ascii="Century Gothic" w:hAnsi="Century Gothic" w:cs="Century Gothic" w:eastAsia="Century Gothic"/>
          <w:sz w:val="28"/>
          <w:szCs w:val="28"/>
          <w:spacing w:val="1"/>
          <w:w w:val="100"/>
        </w:rPr>
        <w:t>i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s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o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n</w:t>
      </w:r>
      <w:r>
        <w:rPr>
          <w:rFonts w:ascii="Century Gothic" w:hAnsi="Century Gothic" w:cs="Century Gothic" w:eastAsia="Century Gothic"/>
          <w:sz w:val="28"/>
          <w:szCs w:val="28"/>
          <w:spacing w:val="-8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G2S</w:t>
      </w:r>
    </w:p>
    <w:p>
      <w:pPr>
        <w:spacing w:before="43" w:after="0" w:line="240" w:lineRule="auto"/>
        <w:ind w:left="2115" w:right="5387"/>
        <w:jc w:val="both"/>
        <w:rPr>
          <w:rFonts w:ascii="Century Gothic" w:hAnsi="Century Gothic" w:cs="Century Gothic" w:eastAsia="Century Gothic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1,</w:t>
      </w:r>
      <w:r>
        <w:rPr>
          <w:rFonts w:ascii="Century Gothic" w:hAnsi="Century Gothic" w:cs="Century Gothic" w:eastAsia="Century Gothic"/>
          <w:sz w:val="28"/>
          <w:szCs w:val="28"/>
          <w:spacing w:val="-2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p</w:t>
      </w:r>
      <w:r>
        <w:rPr>
          <w:rFonts w:ascii="Century Gothic" w:hAnsi="Century Gothic" w:cs="Century Gothic" w:eastAsia="Century Gothic"/>
          <w:sz w:val="28"/>
          <w:szCs w:val="28"/>
          <w:spacing w:val="4"/>
          <w:w w:val="100"/>
        </w:rPr>
        <w:t>l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a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c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e</w:t>
      </w:r>
      <w:r>
        <w:rPr>
          <w:rFonts w:ascii="Century Gothic" w:hAnsi="Century Gothic" w:cs="Century Gothic" w:eastAsia="Century Gothic"/>
          <w:sz w:val="28"/>
          <w:szCs w:val="28"/>
          <w:spacing w:val="-5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J</w:t>
      </w:r>
      <w:r>
        <w:rPr>
          <w:rFonts w:ascii="Century Gothic" w:hAnsi="Century Gothic" w:cs="Century Gothic" w:eastAsia="Century Gothic"/>
          <w:sz w:val="28"/>
          <w:szCs w:val="28"/>
          <w:spacing w:val="1"/>
          <w:w w:val="100"/>
        </w:rPr>
        <w:t>o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f</w:t>
      </w:r>
      <w:r>
        <w:rPr>
          <w:rFonts w:ascii="Century Gothic" w:hAnsi="Century Gothic" w:cs="Century Gothic" w:eastAsia="Century Gothic"/>
          <w:sz w:val="28"/>
          <w:szCs w:val="28"/>
          <w:spacing w:val="1"/>
          <w:w w:val="100"/>
        </w:rPr>
        <w:t>f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re</w:t>
      </w:r>
    </w:p>
    <w:p>
      <w:pPr>
        <w:spacing w:before="43" w:after="0" w:line="240" w:lineRule="auto"/>
        <w:ind w:left="2115" w:right="6632"/>
        <w:jc w:val="both"/>
        <w:rPr>
          <w:rFonts w:ascii="Century Gothic" w:hAnsi="Century Gothic" w:cs="Century Gothic" w:eastAsia="Century Gothic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BP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23</w:t>
      </w:r>
    </w:p>
    <w:p>
      <w:pPr>
        <w:spacing w:before="43" w:after="0" w:line="240" w:lineRule="auto"/>
        <w:ind w:left="2115" w:right="5117"/>
        <w:jc w:val="both"/>
        <w:rPr>
          <w:rFonts w:ascii="Century Gothic" w:hAnsi="Century Gothic" w:cs="Century Gothic" w:eastAsia="Century Gothic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75700</w:t>
      </w:r>
      <w:r>
        <w:rPr>
          <w:rFonts w:ascii="Century Gothic" w:hAnsi="Century Gothic" w:cs="Century Gothic" w:eastAsia="Century Gothic"/>
          <w:sz w:val="28"/>
          <w:szCs w:val="28"/>
          <w:spacing w:val="-5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Pa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r</w:t>
      </w:r>
      <w:r>
        <w:rPr>
          <w:rFonts w:ascii="Century Gothic" w:hAnsi="Century Gothic" w:cs="Century Gothic" w:eastAsia="Century Gothic"/>
          <w:sz w:val="28"/>
          <w:szCs w:val="28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28"/>
          <w:szCs w:val="28"/>
          <w:spacing w:val="-4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-1"/>
          <w:w w:val="100"/>
        </w:rPr>
        <w:t>S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P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07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3411" w:right="989"/>
        <w:jc w:val="left"/>
        <w:rPr>
          <w:rFonts w:ascii="Century Gothic" w:hAnsi="Century Gothic" w:cs="Century Gothic" w:eastAsia="Century Gothic"/>
          <w:sz w:val="16"/>
          <w:szCs w:val="16"/>
        </w:rPr>
      </w:pPr>
      <w:rPr/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é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sa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é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-5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p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h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:</w:t>
      </w:r>
      <w:r>
        <w:rPr>
          <w:rFonts w:ascii="Century Gothic" w:hAnsi="Century Gothic" w:cs="Century Gothic" w:eastAsia="Century Gothic"/>
          <w:sz w:val="16"/>
          <w:szCs w:val="16"/>
          <w:spacing w:val="5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é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p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h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ne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-6"/>
          <w:w w:val="100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UD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HE</w:t>
      </w:r>
      <w:r>
        <w:rPr>
          <w:rFonts w:ascii="Century Gothic" w:hAnsi="Century Gothic" w:cs="Century Gothic" w:eastAsia="Century Gothic"/>
          <w:sz w:val="16"/>
          <w:szCs w:val="16"/>
          <w:spacing w:val="-6"/>
          <w:w w:val="100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UM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B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ELLI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anv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8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,</w:t>
      </w:r>
      <w:r>
        <w:rPr>
          <w:rFonts w:ascii="Century Gothic" w:hAnsi="Century Gothic" w:cs="Century Gothic" w:eastAsia="Century Gothic"/>
          <w:sz w:val="16"/>
          <w:szCs w:val="16"/>
          <w:spacing w:val="-5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dro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é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</w:rPr>
        <w:t>é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</w:rPr>
        <w:t>s.</w:t>
      </w:r>
    </w:p>
    <w:p>
      <w:pPr>
        <w:jc w:val="left"/>
        <w:spacing w:after="0"/>
        <w:sectPr>
          <w:pgSz w:w="11920" w:h="16840"/>
          <w:pgMar w:top="840" w:bottom="280" w:left="1680" w:right="7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pt;height:841.799924pt;mso-position-horizontal-relative:page;mso-position-vertical-relative:page;z-index:-2281" coordorigin="0,0" coordsize="11904,16836">
            <v:shape style="position:absolute;left:0;top:0;width:11904;height:16836" type="#_x0000_t75">
              <v:imagedata r:id="rId9" o:title=""/>
            </v:shape>
            <v:group style="position:absolute;left:1361;top:0;width:1212;height:5611" coordorigin="1361,0" coordsize="1212,5611">
              <v:shape style="position:absolute;left:1361;top:0;width:1212;height:5611" coordorigin="1361,0" coordsize="1212,5611" path="m1361,5611l2573,5611,2573,0,1361,0,1361,5611e" filled="t" fillcolor="#BE9000" stroked="f">
                <v:path arrowok="t"/>
                <v:fill/>
              </v:shape>
            </v:group>
            <v:group style="position:absolute;left:0;top:6139;width:2570;height:720" coordorigin="0,6139" coordsize="2570,720">
              <v:shape style="position:absolute;left:0;top:6139;width:2570;height:720" coordorigin="0,6139" coordsize="2570,720" path="m2570,6139l0,6282,0,6859,2570,6859,2570,6139e" filled="t" fillcolor="#C00000" stroked="f">
                <v:path arrowok="t"/>
                <v:fill/>
              </v:shape>
            </v:group>
            <v:group style="position:absolute;left:0;top:7289;width:2566;height:720" coordorigin="0,7289" coordsize="2566,720">
              <v:shape style="position:absolute;left:0;top:7289;width:2566;height:720" coordorigin="0,7289" coordsize="2566,720" path="m2566,7289l0,7432,0,8009,2566,8009,2566,7289e" filled="t" fillcolor="#C00000" stroked="f">
                <v:path arrowok="t"/>
                <v:fill/>
              </v:shape>
            </v:group>
            <v:group style="position:absolute;left:0;top:8376;width:2568;height:720" coordorigin="0,8376" coordsize="2568,720">
              <v:shape style="position:absolute;left:0;top:8376;width:2568;height:720" coordorigin="0,8376" coordsize="2568,720" path="m2568,8376l0,8519,0,9096,2568,9096,2568,8376e" filled="t" fillcolor="#C00000" stroked="f">
                <v:path arrowok="t"/>
                <v:fill/>
              </v:shape>
            </v:group>
            <v:group style="position:absolute;left:0;top:9550;width:2580;height:720" coordorigin="0,9550" coordsize="2580,720">
              <v:shape style="position:absolute;left:0;top:9550;width:2580;height:720" coordorigin="0,9550" coordsize="2580,720" path="m2580,9550l0,9692,0,10270,2580,10270,2580,9550e" filled="t" fillcolor="#C00000" stroked="f">
                <v:path arrowok="t"/>
                <v:fill/>
              </v:shape>
            </v:group>
            <v:group style="position:absolute;left:0;top:10747;width:2568;height:720" coordorigin="0,10747" coordsize="2568,720">
              <v:shape style="position:absolute;left:0;top:10747;width:2568;height:720" coordorigin="0,10747" coordsize="2568,720" path="m2568,10747l0,10891,0,11467,2568,11467,2568,10747e" filled="t" fillcolor="#C00000" stroked="f">
                <v:path arrowok="t"/>
                <v:fill/>
              </v:shape>
            </v:group>
            <v:group style="position:absolute;left:0;top:11863;width:2580;height:720" coordorigin="0,11863" coordsize="2580,720">
              <v:shape style="position:absolute;left:0;top:11863;width:2580;height:720" coordorigin="0,11863" coordsize="2580,720" path="m2580,11863l0,12006,0,12583,2580,12583,2580,11863e" filled="t" fillcolor="#C00000" stroked="f">
                <v:path arrowok="t"/>
                <v:fill/>
              </v:shape>
            </v:group>
            <v:group style="position:absolute;left:0;top:13018;width:2561;height:720" coordorigin="0,13018" coordsize="2561,720">
              <v:shape style="position:absolute;left:0;top:13018;width:2561;height:720" coordorigin="0,13018" coordsize="2561,720" path="m2561,13018l0,13161,0,13738,2561,13738,2561,13018e" filled="t" fillcolor="#C00000" stroked="f">
                <v:path arrowok="t"/>
                <v:fill/>
              </v:shape>
            </v:group>
            <v:group style="position:absolute;left:0;top:14174;width:2561;height:720" coordorigin="0,14174" coordsize="2561,720">
              <v:shape style="position:absolute;left:0;top:14174;width:2561;height:720" coordorigin="0,14174" coordsize="2561,720" path="m2561,14174l0,14318,0,14894,2561,14894,2561,14174e" filled="t" fillcolor="#C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730003pt;margin-top:23.230089pt;width:46.04001pt;height:234.349895pt;mso-position-horizontal-relative:page;mso-position-vertical-relative:page;z-index:-228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921" w:lineRule="exact"/>
                    <w:ind w:left="20" w:right="-152"/>
                    <w:jc w:val="left"/>
                    <w:rPr>
                      <w:rFonts w:ascii="Century Gothic" w:hAnsi="Century Gothic" w:cs="Century Gothic" w:eastAsia="Century Gothic"/>
                      <w:sz w:val="88"/>
                      <w:szCs w:val="88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0"/>
                      <w:w w:val="100"/>
                      <w:b/>
                      <w:bCs/>
                      <w:position w:val="-1"/>
                    </w:rPr>
                    <w:t>SOMM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-3"/>
                      <w:w w:val="100"/>
                      <w:b/>
                      <w:bCs/>
                      <w:position w:val="-1"/>
                    </w:rPr>
                    <w:t>A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0"/>
                      <w:w w:val="100"/>
                      <w:b/>
                      <w:bCs/>
                      <w:position w:val="-1"/>
                    </w:rPr>
                    <w:t>IRE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449" w:lineRule="exact"/>
        <w:ind w:left="358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  <w:t>1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En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9"/>
        </w:rPr>
        <w:t>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9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se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9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de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9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4"/>
          <w:w w:val="100"/>
          <w:b/>
          <w:bCs/>
          <w:position w:val="9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9"/>
        </w:rPr>
        <w:t>y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9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9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hè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9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9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GCA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Ala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UQU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9" w:lineRule="exact"/>
        <w:ind w:left="358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5"/>
        </w:rPr>
        <w:t>4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5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se</w:t>
      </w:r>
      <w:r>
        <w:rPr>
          <w:rFonts w:ascii="Calibri" w:hAnsi="Calibri" w:cs="Calibri" w:eastAsia="Calibri"/>
          <w:sz w:val="28"/>
          <w:szCs w:val="28"/>
          <w:color w:val="000000"/>
          <w:spacing w:val="3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vice</w:t>
      </w:r>
      <w:r>
        <w:rPr>
          <w:rFonts w:ascii="Calibri" w:hAnsi="Calibri" w:cs="Calibri" w:eastAsia="Calibri"/>
          <w:sz w:val="28"/>
          <w:szCs w:val="28"/>
          <w:color w:val="000000"/>
          <w:spacing w:val="-6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io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al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un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po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qu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ls</w:t>
      </w:r>
      <w:r>
        <w:rPr>
          <w:rFonts w:ascii="Calibri" w:hAnsi="Calibri" w:cs="Calibri" w:eastAsia="Calibri"/>
          <w:sz w:val="28"/>
          <w:szCs w:val="28"/>
          <w:color w:val="000000"/>
          <w:spacing w:val="-4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j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eux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ain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BO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QU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9" w:lineRule="exact"/>
        <w:ind w:left="358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5"/>
        </w:rPr>
        <w:t>7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5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se</w:t>
      </w:r>
      <w:r>
        <w:rPr>
          <w:rFonts w:ascii="Calibri" w:hAnsi="Calibri" w:cs="Calibri" w:eastAsia="Calibri"/>
          <w:sz w:val="28"/>
          <w:szCs w:val="28"/>
          <w:color w:val="000000"/>
          <w:spacing w:val="3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vice</w:t>
      </w:r>
      <w:r>
        <w:rPr>
          <w:rFonts w:ascii="Calibri" w:hAnsi="Calibri" w:cs="Calibri" w:eastAsia="Calibri"/>
          <w:sz w:val="28"/>
          <w:szCs w:val="28"/>
          <w:color w:val="000000"/>
          <w:spacing w:val="-6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io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al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un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po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qu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f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6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Do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ini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28"/>
          <w:szCs w:val="28"/>
          <w:spacing w:val="2"/>
          <w:w w:val="100"/>
          <w:position w:val="3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Q</w:t>
      </w:r>
      <w:r>
        <w:rPr>
          <w:rFonts w:ascii="Calibri" w:hAnsi="Calibri" w:cs="Calibri" w:eastAsia="Calibri"/>
          <w:sz w:val="28"/>
          <w:szCs w:val="28"/>
          <w:spacing w:val="-7"/>
          <w:w w:val="100"/>
          <w:position w:val="3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2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64" w:lineRule="exact"/>
        <w:ind w:left="178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  <w:t>11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10"/>
        </w:rPr>
        <w:t>P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ourquoi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fi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x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mées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19"/>
          <w:w w:val="100"/>
          <w:b/>
          <w:bCs/>
          <w:position w:val="10"/>
        </w:rPr>
        <w:t>’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eme</w:t>
      </w:r>
      <w:r>
        <w:rPr>
          <w:rFonts w:ascii="Calibri" w:hAnsi="Calibri" w:cs="Calibri" w:eastAsia="Calibri"/>
          <w:sz w:val="28"/>
          <w:szCs w:val="28"/>
          <w:color w:val="000000"/>
          <w:spacing w:val="-4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du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9"/>
          <w:w w:val="100"/>
          <w:b/>
          <w:bCs/>
          <w:position w:val="10"/>
        </w:rPr>
        <w:t>’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p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op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p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J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-Marie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6"/>
          <w:w w:val="100"/>
          <w:position w:val="3"/>
        </w:rPr>
        <w:t>F</w:t>
      </w:r>
      <w:r>
        <w:rPr>
          <w:rFonts w:ascii="Calibri" w:hAnsi="Calibri" w:cs="Calibri" w:eastAsia="Calibri"/>
          <w:sz w:val="28"/>
          <w:szCs w:val="28"/>
          <w:spacing w:val="-4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UGÈ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9" w:lineRule="exact"/>
        <w:ind w:left="156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11"/>
        </w:rPr>
        <w:t>14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11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Se</w:t>
      </w:r>
      <w:r>
        <w:rPr>
          <w:rFonts w:ascii="Calibri" w:hAnsi="Calibri" w:cs="Calibri" w:eastAsia="Calibri"/>
          <w:sz w:val="28"/>
          <w:szCs w:val="28"/>
          <w:color w:val="000000"/>
          <w:spacing w:val="3"/>
          <w:w w:val="100"/>
          <w:b/>
          <w:bCs/>
          <w:position w:val="12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vice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2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2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io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al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2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un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2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2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12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2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2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3"/>
          <w:w w:val="100"/>
          <w:b/>
          <w:bCs/>
          <w:position w:val="12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vice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2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mil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2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2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2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2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GCA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J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-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la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28"/>
          <w:szCs w:val="28"/>
          <w:spacing w:val="6"/>
          <w:w w:val="100"/>
          <w:position w:val="4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THO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4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28"/>
          <w:szCs w:val="28"/>
          <w:spacing w:val="2"/>
          <w:w w:val="100"/>
          <w:position w:val="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59" w:lineRule="exact"/>
        <w:ind w:left="178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  <w:t>18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20"/>
          <w:w w:val="100"/>
          <w:b/>
          <w:bCs/>
          <w:position w:val="10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20"/>
          <w:w w:val="100"/>
          <w:b/>
          <w:bCs/>
          <w:position w:val="10"/>
        </w:rPr>
        <w:t>’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m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4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du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-il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à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no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po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ée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GCA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Ala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UQU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3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H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moni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s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-2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-2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n,</w:t>
      </w:r>
      <w:r>
        <w:rPr>
          <w:rFonts w:ascii="Calibri" w:hAnsi="Calibri" w:cs="Calibri" w:eastAsia="Calibri"/>
          <w:sz w:val="28"/>
          <w:szCs w:val="28"/>
          <w:spacing w:val="-8"/>
          <w:w w:val="100"/>
          <w:b/>
          <w:bCs/>
          <w:position w:val="-2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-2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  <w:position w:val="-2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-2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ion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  <w:position w:val="-2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-2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  <w:position w:val="-2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-2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oh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é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-2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en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e</w:t>
      </w:r>
      <w:r>
        <w:rPr>
          <w:rFonts w:ascii="Calibri" w:hAnsi="Calibri" w:cs="Calibri" w:eastAsia="Calibri"/>
          <w:sz w:val="28"/>
          <w:szCs w:val="28"/>
          <w:spacing w:val="-10"/>
          <w:w w:val="100"/>
          <w:b/>
          <w:bCs/>
          <w:position w:val="-2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ju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  <w:position w:val="-2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-2"/>
        </w:rPr>
        <w:t>q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ue,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74" w:lineRule="exact"/>
        <w:ind w:left="72" w:right="4291"/>
        <w:jc w:val="center"/>
        <w:tabs>
          <w:tab w:pos="11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4"/>
        </w:rPr>
        <w:t>22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4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une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né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po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le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GCA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ilip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54" w:lineRule="exact"/>
        <w:ind w:left="156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  <w:t>29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De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qu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q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ues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é</w:t>
      </w:r>
      <w:r>
        <w:rPr>
          <w:rFonts w:ascii="Calibri" w:hAnsi="Calibri" w:cs="Calibri" w:eastAsia="Calibri"/>
          <w:sz w:val="28"/>
          <w:szCs w:val="28"/>
          <w:color w:val="000000"/>
          <w:spacing w:val="-6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io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le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ol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méd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al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du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MGI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R</w:t>
      </w:r>
      <w:r>
        <w:rPr>
          <w:rFonts w:ascii="Calibri" w:hAnsi="Calibri" w:cs="Calibri" w:eastAsia="Calibri"/>
          <w:sz w:val="28"/>
          <w:szCs w:val="28"/>
          <w:spacing w:val="-5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ond</w:t>
      </w:r>
      <w:r>
        <w:rPr>
          <w:rFonts w:ascii="Calibri" w:hAnsi="Calibri" w:cs="Calibri" w:eastAsia="Calibri"/>
          <w:sz w:val="28"/>
          <w:szCs w:val="28"/>
          <w:spacing w:val="-5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WEY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1560" w:bottom="280" w:left="168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pt;height:841.919983pt;mso-position-horizontal-relative:page;mso-position-vertical-relative:page;z-index:-2279" coordorigin="0,0" coordsize="11904,16838">
            <v:shape style="position:absolute;left:0;top:0;width:11904;height:16838" type="#_x0000_t75">
              <v:imagedata r:id="rId10" o:title=""/>
            </v:shape>
            <v:group style="position:absolute;left:0;top:6151;width:2573;height:720" coordorigin="0,6151" coordsize="2573,720">
              <v:shape style="position:absolute;left:0;top:6151;width:2573;height:720" coordorigin="0,6151" coordsize="2573,720" path="m2573,6151l0,6295,0,6871,2573,6871,2573,6151e" filled="t" fillcolor="#C00000" stroked="f">
                <v:path arrowok="t"/>
                <v:fill/>
              </v:shape>
            </v:group>
            <v:group style="position:absolute;left:1361;top:0;width:1212;height:5506" coordorigin="1361,0" coordsize="1212,5506">
              <v:shape style="position:absolute;left:1361;top:0;width:1212;height:5506" coordorigin="1361,0" coordsize="1212,5506" path="m1361,5506l2573,5506,2573,0,1361,0,1361,5506e" filled="t" fillcolor="#BE9000" stroked="f">
                <v:path arrowok="t"/>
                <v:fill/>
              </v:shape>
            </v:group>
            <v:group style="position:absolute;left:0;top:7284;width:2573;height:720" coordorigin="0,7284" coordsize="2573,720">
              <v:shape style="position:absolute;left:0;top:7284;width:2573;height:720" coordorigin="0,7284" coordsize="2573,720" path="m2573,7284l0,7428,0,8004,2573,8004,2573,7284e" filled="t" fillcolor="#C00000" stroked="f">
                <v:path arrowok="t"/>
                <v:fill/>
              </v:shape>
            </v:group>
            <v:group style="position:absolute;left:0;top:8417;width:2573;height:720" coordorigin="0,8417" coordsize="2573,720">
              <v:shape style="position:absolute;left:0;top:8417;width:2573;height:720" coordorigin="0,8417" coordsize="2573,720" path="m2573,8417l0,8561,0,9137,2573,9137,2573,8417e" filled="t" fillcolor="#C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730003pt;margin-top:17.640089pt;width:46.04001pt;height:234.349895pt;mso-position-horizontal-relative:page;mso-position-vertical-relative:page;z-index:-227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921" w:lineRule="exact"/>
                    <w:ind w:left="20" w:right="-152"/>
                    <w:jc w:val="left"/>
                    <w:rPr>
                      <w:rFonts w:ascii="Century Gothic" w:hAnsi="Century Gothic" w:cs="Century Gothic" w:eastAsia="Century Gothic"/>
                      <w:sz w:val="88"/>
                      <w:szCs w:val="88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0"/>
                      <w:w w:val="100"/>
                      <w:b/>
                      <w:bCs/>
                      <w:position w:val="-1"/>
                    </w:rPr>
                    <w:t>SOMM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-3"/>
                      <w:w w:val="100"/>
                      <w:b/>
                      <w:bCs/>
                      <w:position w:val="-1"/>
                    </w:rPr>
                    <w:t>A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FFFFFF"/>
                      <w:spacing w:val="0"/>
                      <w:w w:val="100"/>
                      <w:b/>
                      <w:bCs/>
                      <w:position w:val="-1"/>
                    </w:rPr>
                    <w:t>IRE</w:t>
                  </w:r>
                  <w:r>
                    <w:rPr>
                      <w:rFonts w:ascii="Century Gothic" w:hAnsi="Century Gothic" w:cs="Century Gothic" w:eastAsia="Century Gothic"/>
                      <w:sz w:val="88"/>
                      <w:szCs w:val="8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454" w:lineRule="exact"/>
        <w:ind w:left="104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  <w:t>35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8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ne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ép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o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-6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le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3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vice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civil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  <w:position w:val="10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un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i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10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0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0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0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Hu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ert</w:t>
      </w:r>
      <w:r>
        <w:rPr>
          <w:rFonts w:ascii="Calibri" w:hAnsi="Calibri" w:cs="Calibri" w:eastAsia="Calibri"/>
          <w:sz w:val="28"/>
          <w:szCs w:val="28"/>
          <w:spacing w:val="3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D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39" w:lineRule="exact"/>
        <w:ind w:left="104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  <w:t>39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qu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v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olo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é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po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la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F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ce</w:t>
      </w:r>
      <w:r>
        <w:rPr>
          <w:rFonts w:ascii="Calibri" w:hAnsi="Calibri" w:cs="Calibri" w:eastAsia="Calibri"/>
          <w:sz w:val="28"/>
          <w:szCs w:val="28"/>
          <w:color w:val="000000"/>
          <w:spacing w:val="-8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GDI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S)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J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-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la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u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28"/>
          <w:szCs w:val="28"/>
          <w:spacing w:val="5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ALLARD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9" w:lineRule="exact"/>
        <w:ind w:left="104" w:right="-20"/>
        <w:jc w:val="left"/>
        <w:tabs>
          <w:tab w:pos="11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  <w:t>47</w:t>
        <w:tab/>
      </w:r>
      <w:r>
        <w:rPr>
          <w:rFonts w:ascii="Century Gothic" w:hAnsi="Century Gothic" w:cs="Century Gothic" w:eastAsia="Century Gothic"/>
          <w:sz w:val="36"/>
          <w:szCs w:val="36"/>
          <w:color w:val="FFFFFF"/>
          <w:spacing w:val="0"/>
          <w:w w:val="100"/>
          <w:b/>
          <w:bCs/>
          <w:position w:val="-6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Place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du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8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ns</w:t>
      </w:r>
      <w:r>
        <w:rPr>
          <w:rFonts w:ascii="Calibri" w:hAnsi="Calibri" w:cs="Calibri" w:eastAsia="Calibri"/>
          <w:sz w:val="28"/>
          <w:szCs w:val="28"/>
          <w:color w:val="000000"/>
          <w:spacing w:val="-5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19"/>
          <w:w w:val="100"/>
          <w:b/>
          <w:bCs/>
          <w:position w:val="8"/>
        </w:rPr>
        <w:t>’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éd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c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8"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ion</w:t>
      </w:r>
      <w:r>
        <w:rPr>
          <w:rFonts w:ascii="Calibri" w:hAnsi="Calibri" w:cs="Calibri" w:eastAsia="Calibri"/>
          <w:sz w:val="28"/>
          <w:szCs w:val="28"/>
          <w:color w:val="000000"/>
          <w:spacing w:val="-7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du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cit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28"/>
          <w:szCs w:val="28"/>
          <w:color w:val="000000"/>
          <w:spacing w:val="-3"/>
          <w:w w:val="100"/>
          <w:b/>
          <w:bCs/>
          <w:position w:val="8"/>
        </w:rPr>
        <w:t>y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8"/>
        </w:rPr>
        <w:t>en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119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GCA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2S)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Ala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UQU</w:t>
      </w:r>
      <w:r>
        <w:rPr>
          <w:rFonts w:ascii="Calibri" w:hAnsi="Calibri" w:cs="Calibri" w:eastAsia="Calibri"/>
          <w:sz w:val="28"/>
          <w:szCs w:val="28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3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1560" w:bottom="280" w:left="1680" w:right="1680"/>
        </w:sectPr>
      </w:pPr>
      <w:rPr/>
    </w:p>
    <w:p>
      <w:pPr>
        <w:spacing w:before="37" w:after="0" w:line="472" w:lineRule="exact"/>
        <w:ind w:left="4471" w:right="-20"/>
        <w:jc w:val="left"/>
        <w:tabs>
          <w:tab w:pos="980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08.252061pt;mso-position-horizontal-relative:page;mso-position-vertical-relative:page;z-index:-2277" coordorigin="0,0" coordsize="11906,10165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23;height:3028" coordorigin="0,0" coordsize="3923,3028">
              <v:shape style="position:absolute;left:0;top:0;width:3923;height:3028" coordorigin="0,0" coordsize="3923,3028" path="m0,3028l3923,3028,3923,0,0,0,0,3028e" filled="t" fillcolor="#000000" stroked="f">
                <v:path arrowok="t"/>
                <v:fill/>
              </v:shape>
            </v:group>
            <v:group style="position:absolute;left:0;top:0;width:3923;height:3028" coordorigin="0,0" coordsize="3923,3028">
              <v:shape style="position:absolute;left:0;top:0;width:3923;height:3028" coordorigin="0,0" coordsize="3923,3028" path="m16,3045l3939,3045,3939,17e" filled="f" stroked="t" strokeweight="1pt" strokecolor="#2E528F">
                <v:path arrowok="t"/>
              </v:shape>
              <v:shape style="position:absolute;left:0;top:1245;width:11906;height:7229" type="#_x0000_t75">
                <v:imagedata r:id="rId11" o:title=""/>
              </v:shape>
            </v:group>
            <v:group style="position:absolute;left:0;top:7756;width:11906;height:2399" coordorigin="0,7756" coordsize="11906,2399">
              <v:shape style="position:absolute;left:0;top:7756;width:11906;height:2399" coordorigin="0,7756" coordsize="11906,2399" path="m11906,7756l0,7756,0,10155,11906,9680,11906,7756e" filled="t" fillcolor="#BE9000" stroked="f">
                <v:path arrowok="t"/>
                <v:fill/>
              </v:shape>
              <v:shape style="position:absolute;left:443;top:239;width:3101;height:1337" type="#_x0000_t75">
                <v:imagedata r:id="rId12" o:title="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0"/>
          <w:w w:val="100"/>
          <w:b/>
          <w:bCs/>
          <w:position w:val="-2"/>
        </w:rPr>
        <w:t>1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9" w:lineRule="exact"/>
        <w:ind w:left="116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En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guise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de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synthèse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7" w:lineRule="exact"/>
        <w:ind w:left="116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position w:val="-1"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ér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d’ar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ée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position w:val="-1"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position w:val="-1"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2185" w:right="41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5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5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même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tes…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85" w:right="4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ej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actuels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essib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</w:p>
    <w:p>
      <w:pPr>
        <w:jc w:val="both"/>
        <w:spacing w:after="0"/>
        <w:sectPr>
          <w:pgSz w:w="11920" w:h="16840"/>
          <w:pgMar w:top="560" w:bottom="280" w:left="82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240" w:lineRule="auto"/>
        <w:ind w:left="1325" w:right="1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</w:p>
    <w:p>
      <w:pPr>
        <w:spacing w:before="0" w:after="0" w:line="240" w:lineRule="auto"/>
        <w:ind w:left="1325" w:right="66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6" w:right="1357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ens.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fixer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046" w:right="1351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6" w:right="1355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stifie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6" w:right="1355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spositifs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xistantes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ir-fa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1325" w:right="589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6" w:right="1353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SMA,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SMV,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U)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jc w:val="left"/>
        <w:spacing w:after="0"/>
        <w:sectPr>
          <w:pgNumType w:start="2"/>
          <w:pgMar w:header="499" w:footer="0" w:top="1460" w:bottom="280" w:left="1680" w:right="0"/>
          <w:headerReference w:type="default" r:id="rId1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élites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stiné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entuel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046" w:right="1356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echerc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6" w:right="1359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</w:p>
    <w:p>
      <w:pPr>
        <w:spacing w:before="0" w:after="0" w:line="266" w:lineRule="exact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tâches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l’existant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40" w:lineRule="auto"/>
        <w:ind w:left="2046" w:right="1358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essaire,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0" w:after="0" w:line="268" w:lineRule="exact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  <w:position w:val="1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elles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tari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ent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éjà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eraient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élaisser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entissa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cerna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»,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if…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ebâtir.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stifi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istériel,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671" w:right="-20"/>
        <w:jc w:val="left"/>
        <w:tabs>
          <w:tab w:pos="1000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58.430923pt;mso-position-horizontal-relative:page;mso-position-vertical-relative:page;z-index:-2276" coordorigin="0,0" coordsize="11906,11169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886;height:3034" coordorigin="0,0" coordsize="3886,3034">
              <v:shape style="position:absolute;left:0;top:0;width:3886;height:3034" coordorigin="0,0" coordsize="3886,3034" path="m0,3034l3886,3034,3886,0,0,0,0,3034e" filled="t" fillcolor="#000000" stroked="f">
                <v:path arrowok="t"/>
                <v:fill/>
              </v:shape>
              <v:shape style="position:absolute;left:0;top:1254;width:11906;height:6717" type="#_x0000_t75">
                <v:imagedata r:id="rId15" o:title=""/>
              </v:shape>
              <v:shape style="position:absolute;left:368;top:264;width:3101;height:1337" type="#_x0000_t75">
                <v:imagedata r:id="rId16" o:title=""/>
              </v:shape>
            </v:group>
            <v:group style="position:absolute;left:0;top:7840;width:11906;height:3318" coordorigin="0,7840" coordsize="11906,3318">
              <v:shape style="position:absolute;left:0;top:7840;width:11906;height:3318" coordorigin="0,7840" coordsize="11906,3318" path="m11906,7840l0,7840,0,11159,11906,10502,11906,7840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0"/>
          <w:w w:val="100"/>
          <w:b/>
          <w:bCs/>
          <w:position w:val="-2"/>
        </w:rPr>
        <w:t>4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9" w:lineRule="exact"/>
        <w:ind w:left="107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national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universel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88" w:lineRule="exact"/>
        <w:ind w:left="107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pour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quels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enjeux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?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19" w:right="1044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Avant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tel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han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GCA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5"/>
          <w:w w:val="100"/>
          <w:i/>
        </w:rPr>
        <w:t>(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</w:rPr>
        <w:t>2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BOUQ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pou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240" w:lineRule="auto"/>
        <w:ind w:left="2385" w:right="493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man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hé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…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2385" w:right="41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ffre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’un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mble…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smer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sme,</w:t>
      </w:r>
      <w:r>
        <w:rPr>
          <w:rFonts w:ascii="Calibri" w:hAnsi="Calibri" w:cs="Calibri" w:eastAsia="Calibri"/>
          <w:sz w:val="22"/>
          <w:szCs w:val="22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térê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té,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0" w:footer="0" w:top="560" w:bottom="280" w:left="620" w:right="940"/>
          <w:headerReference w:type="default" r:id="rId14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ecul,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ifeste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intég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r…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393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Social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vo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BE9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mil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milit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THOMA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sistait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!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2758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bé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éfi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ût</w:t>
      </w:r>
      <w:r>
        <w:rPr>
          <w:rFonts w:ascii="Calibri" w:hAnsi="Calibri" w:cs="Calibri" w:eastAsia="Calibri"/>
          <w:sz w:val="28"/>
          <w:szCs w:val="28"/>
          <w:color w:val="BE9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artenir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rra-t-il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frastr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NumType w:start="5"/>
          <w:pgMar w:header="499" w:footer="0" w:top="1460" w:bottom="280" w:left="1680" w:right="0"/>
          <w:headerReference w:type="default" r:id="rId1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jecti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itiativ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564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uel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ô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mées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efuser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el.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euve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shi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altérer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chée.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istère.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sous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clés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11" w:right="-20"/>
        <w:jc w:val="left"/>
        <w:tabs>
          <w:tab w:pos="1024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32.992176pt;mso-position-horizontal-relative:page;mso-position-vertical-relative:page;z-index:-2275" coordorigin="0,0" coordsize="11906,10660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73;height:3037" coordorigin="0,0" coordsize="3973,3037">
              <v:shape style="position:absolute;left:0;top:0;width:3973;height:3037" coordorigin="0,0" coordsize="3973,3037" path="m0,3037l3973,3037,3973,0,0,0,0,3037e" filled="t" fillcolor="#000000" stroked="f">
                <v:path arrowok="t"/>
                <v:fill/>
              </v:shape>
              <v:shape style="position:absolute;left:0;top:1229;width:11906;height:6564" type="#_x0000_t75">
                <v:imagedata r:id="rId19" o:title=""/>
              </v:shape>
              <v:shape style="position:absolute;left:446;top:297;width:3101;height:1337" type="#_x0000_t75">
                <v:imagedata r:id="rId20" o:title=""/>
              </v:shape>
            </v:group>
            <v:group style="position:absolute;left:0;top:7258;width:11906;height:3392" coordorigin="0,7258" coordsize="11906,3392">
              <v:shape style="position:absolute;left:0;top:7258;width:11906;height:3392" coordorigin="0,7258" coordsize="11906,3392" path="m11906,7258l0,7258,0,10650,11906,9976,11906,7258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0"/>
          <w:w w:val="100"/>
          <w:b/>
          <w:bCs/>
          <w:position w:val="-2"/>
        </w:rPr>
        <w:t>7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9" w:lineRule="exact"/>
        <w:ind w:left="105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national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univers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1"/>
          <w:w w:val="100"/>
          <w:b/>
          <w:bCs/>
          <w:position w:val="-1"/>
        </w:rPr>
        <w:t>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pour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quoi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faire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?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4" w:lineRule="exact"/>
        <w:ind w:left="105" w:right="48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gé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ér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x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x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gr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7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’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d’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.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Il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és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2" w:lineRule="exact"/>
        <w:ind w:left="105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Il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est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est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j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la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4609" w:right="660" w:firstLine="1049"/>
        <w:jc w:val="right"/>
        <w:rPr>
          <w:rFonts w:ascii="Century Gothic" w:hAnsi="Century Gothic" w:cs="Century Gothic" w:eastAsia="Century Gothic"/>
          <w:sz w:val="18"/>
          <w:szCs w:val="18"/>
        </w:rPr>
      </w:pPr>
      <w:rPr/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«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3"/>
          <w:w w:val="100"/>
          <w:i/>
        </w:rPr>
        <w:t>f</w:t>
      </w:r>
      <w:r>
        <w:rPr>
          <w:rFonts w:ascii="Century Gothic" w:hAnsi="Century Gothic" w:cs="Century Gothic" w:eastAsia="Century Gothic"/>
          <w:sz w:val="18"/>
          <w:szCs w:val="18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18"/>
          <w:szCs w:val="18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2"/>
          <w:w w:val="100"/>
          <w:i/>
        </w:rPr>
        <w:t>l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i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t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18"/>
          <w:szCs w:val="18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si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i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99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99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99"/>
          <w:i/>
        </w:rPr>
        <w:t>m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p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99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4"/>
          <w:w w:val="99"/>
          <w:i/>
        </w:rPr>
        <w:t>t</w:t>
      </w:r>
      <w:r>
        <w:rPr>
          <w:rFonts w:ascii="Century Gothic" w:hAnsi="Century Gothic" w:cs="Century Gothic" w:eastAsia="Century Gothic"/>
          <w:sz w:val="18"/>
          <w:szCs w:val="18"/>
          <w:spacing w:val="-3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99"/>
          <w:i/>
        </w:rPr>
        <w:t>,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99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i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v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isseau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x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18"/>
          <w:szCs w:val="18"/>
          <w:spacing w:val="2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m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is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2"/>
          <w:w w:val="100"/>
          <w:i/>
        </w:rPr>
        <w:t>l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t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è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ses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i/>
        </w:rPr>
        <w:t>i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i/>
        </w:rPr>
        <w:t>t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o</w:t>
      </w:r>
      <w:r>
        <w:rPr>
          <w:rFonts w:ascii="Century Gothic" w:hAnsi="Century Gothic" w:cs="Century Gothic" w:eastAsia="Century Gothic"/>
          <w:sz w:val="18"/>
          <w:szCs w:val="18"/>
          <w:spacing w:val="-1"/>
          <w:w w:val="100"/>
          <w:i/>
        </w:rPr>
        <w:t>y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18"/>
          <w:szCs w:val="18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99"/>
          <w:i/>
        </w:rPr>
        <w:t>».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</w:rPr>
      </w:r>
    </w:p>
    <w:p>
      <w:pPr>
        <w:spacing w:before="0" w:after="0" w:line="240" w:lineRule="auto"/>
        <w:ind w:right="654"/>
        <w:jc w:val="right"/>
        <w:rPr>
          <w:rFonts w:ascii="Century Gothic" w:hAnsi="Century Gothic" w:cs="Century Gothic" w:eastAsia="Century Gothic"/>
          <w:sz w:val="18"/>
          <w:szCs w:val="18"/>
        </w:rPr>
      </w:pPr>
      <w:rPr/>
      <w:r>
        <w:rPr>
          <w:rFonts w:ascii="Century Gothic" w:hAnsi="Century Gothic" w:cs="Century Gothic" w:eastAsia="Century Gothic"/>
          <w:sz w:val="18"/>
          <w:szCs w:val="18"/>
          <w:spacing w:val="1"/>
          <w:w w:val="99"/>
          <w:b/>
          <w:bCs/>
        </w:rPr>
        <w:t>T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b/>
          <w:bCs/>
        </w:rPr>
        <w:t>h</w:t>
      </w:r>
      <w:r>
        <w:rPr>
          <w:rFonts w:ascii="Century Gothic" w:hAnsi="Century Gothic" w:cs="Century Gothic" w:eastAsia="Century Gothic"/>
          <w:sz w:val="18"/>
          <w:szCs w:val="18"/>
          <w:spacing w:val="-2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b/>
          <w:bCs/>
        </w:rPr>
        <w:t>c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b/>
          <w:bCs/>
        </w:rPr>
        <w:t>y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100"/>
          <w:b/>
          <w:bCs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99"/>
          <w:b/>
          <w:bCs/>
        </w:rPr>
        <w:t>i</w:t>
      </w:r>
      <w:r>
        <w:rPr>
          <w:rFonts w:ascii="Century Gothic" w:hAnsi="Century Gothic" w:cs="Century Gothic" w:eastAsia="Century Gothic"/>
          <w:sz w:val="18"/>
          <w:szCs w:val="18"/>
          <w:spacing w:val="1"/>
          <w:w w:val="99"/>
          <w:b/>
          <w:bCs/>
        </w:rPr>
        <w:t>d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  <w:b/>
          <w:bCs/>
        </w:rPr>
        <w:t>e</w:t>
      </w:r>
      <w:r>
        <w:rPr>
          <w:rFonts w:ascii="Century Gothic" w:hAnsi="Century Gothic" w:cs="Century Gothic" w:eastAsia="Century Gothic"/>
          <w:sz w:val="18"/>
          <w:szCs w:val="18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2625" w:right="61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’est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fro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0" w:footer="0" w:top="560" w:bottom="280" w:left="380" w:right="740"/>
          <w:headerReference w:type="default" r:id="rId1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là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enjeux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stituera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25" w:right="480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élémentaire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2046" w:right="1357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2046" w:right="1358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2046" w:right="1358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30"/>
        </w:rPr>
        <w:t>▪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série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NumType w:start="8"/>
          <w:pgMar w:header="499" w:footer="0" w:top="1460" w:bottom="280" w:left="1680" w:right="0"/>
          <w:headerReference w:type="default" r:id="rId2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résilience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icalis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its)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flét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)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4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çais</w:t>
      </w:r>
      <w:r>
        <w:rPr>
          <w:rFonts w:ascii="Calibri" w:hAnsi="Calibri" w:cs="Calibri" w:eastAsia="Calibri"/>
          <w:sz w:val="22"/>
          <w:szCs w:val="22"/>
          <w:spacing w:val="4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entent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4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</w:p>
    <w:p>
      <w:pPr>
        <w:spacing w:before="1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reste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29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ilitaire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taire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V)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sites</w:t>
      </w:r>
      <w:r>
        <w:rPr>
          <w:rFonts w:ascii="Calibri" w:hAnsi="Calibri" w:cs="Calibri" w:eastAsia="Calibri"/>
          <w:sz w:val="22"/>
          <w:szCs w:val="22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structu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Gar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écur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34944pt;width:144.050pt;height:.1pt;mso-position-horizontal-relative:page;mso-position-vertical-relative:paragraph;z-index:-2274" coordorigin="3005,-71" coordsize="2881,2">
            <v:shape style="position:absolute;left:3005;top:-71;width:2881;height:2" coordorigin="3005,-71" coordsize="2881,0" path="m3005,-71l5886,-71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Fr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nça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oh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4"/>
          <w:szCs w:val="14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ynop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7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2</w:t>
      </w:r>
      <w:r>
        <w:rPr>
          <w:rFonts w:ascii="Calibri" w:hAnsi="Calibri" w:cs="Calibri" w:eastAsia="Calibri"/>
          <w:sz w:val="9"/>
          <w:szCs w:val="9"/>
          <w:spacing w:val="3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(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99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9"/>
          <w:w w:val="99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5"/>
          <w:w w:val="99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99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ç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99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9"/>
          <w:w w:val="99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éé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je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2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és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au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-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ç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0" w:after="0" w:line="17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3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(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V)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éé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er</w:t>
      </w:r>
      <w:r>
        <w:rPr>
          <w:rFonts w:ascii="Calibri" w:hAnsi="Calibri" w:cs="Calibri" w:eastAsia="Calibri"/>
          <w:sz w:val="9"/>
          <w:szCs w:val="9"/>
          <w:spacing w:val="10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499" w:footer="0" w:top="1460" w:bottom="280" w:left="1680" w:right="0"/>
          <w:headerReference w:type="default" r:id="rId22"/>
          <w:pgSz w:w="11920" w:h="16840"/>
        </w:sectPr>
      </w:pPr>
      <w:rPr/>
    </w:p>
    <w:p>
      <w:pPr>
        <w:spacing w:before="37" w:after="0" w:line="472" w:lineRule="exact"/>
        <w:ind w:left="4831" w:right="-20"/>
        <w:jc w:val="left"/>
        <w:tabs>
          <w:tab w:pos="1016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76.362925pt;mso-position-horizontal-relative:page;mso-position-vertical-relative:page;z-index:-2273" coordorigin="0,0" coordsize="11906,11527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2;width:3938;height:3045" coordorigin="0,2" coordsize="3938,3045">
              <v:shape style="position:absolute;left:0;top:2;width:3938;height:3045" coordorigin="0,2" coordsize="3938,3045" path="m0,3047l3938,3047,3938,2,0,2,0,3047e" filled="t" fillcolor="#000000" stroked="f">
                <v:path arrowok="t"/>
                <v:fill/>
              </v:shape>
              <v:shape style="position:absolute;left:0;top:1195;width:11906;height:6794" type="#_x0000_t75">
                <v:imagedata r:id="rId24" o:title=""/>
              </v:shape>
              <v:shape style="position:absolute;left:364;top:231;width:3101;height:1337" type="#_x0000_t75">
                <v:imagedata r:id="rId25" o:title=""/>
              </v:shape>
            </v:group>
            <v:group style="position:absolute;left:0;top:7527;width:11904;height:3991" coordorigin="0,7527" coordsize="11904,3991">
              <v:shape style="position:absolute;left:0;top:7527;width:11904;height:3991" coordorigin="0,7527" coordsize="11904,3991" path="m11904,7527l0,7527,0,11517,11904,10721,11904,7527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11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9" w:lineRule="exact"/>
        <w:ind w:left="114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Pourquoi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confier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aux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armées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l’encadrement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4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du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national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universel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n’est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pas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</w:rPr>
      </w:r>
    </w:p>
    <w:p>
      <w:pPr>
        <w:spacing w:before="45" w:after="0" w:line="240" w:lineRule="auto"/>
        <w:ind w:left="114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opportun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our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g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ée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5"/>
          <w:w w:val="100"/>
          <w:i/>
        </w:rPr>
        <w:t>(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2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J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-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F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G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È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RE,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b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stau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on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aut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tat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23" w:after="0" w:line="261" w:lineRule="exact"/>
        <w:ind w:left="114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st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j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u.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58" w:lineRule="auto"/>
        <w:ind w:left="2545" w:right="63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’est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position w:val="8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vi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’u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2545" w:right="654"/>
        <w:jc w:val="both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34979pt;width:144.050pt;height:.1pt;mso-position-horizontal-relative:page;mso-position-vertical-relative:paragraph;z-index:-2272" coordorigin="3005,-71" coordsize="2881,2">
            <v:shape style="position:absolute;left:3005;top:-71;width:2881;height:2" coordorigin="3005,-71" coordsize="2881,0" path="m3005,-71l5886,-71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4</w:t>
      </w:r>
      <w:r>
        <w:rPr>
          <w:rFonts w:ascii="Calibri" w:hAnsi="Calibri" w:cs="Calibri" w:eastAsia="Calibri"/>
          <w:sz w:val="9"/>
          <w:szCs w:val="9"/>
          <w:spacing w:val="16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ées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mi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14"/>
          <w:szCs w:val="14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ù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erait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els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elev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0" w:top="560" w:bottom="280" w:left="460" w:right="720"/>
          <w:headerReference w:type="default" r:id="rId2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iciés,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l’expér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échecs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aîtri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taire.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réju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atteler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entaire.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sposit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ériels.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c.),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trisent,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râ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</w:p>
    <w:p>
      <w:pPr>
        <w:jc w:val="both"/>
        <w:spacing w:after="0"/>
        <w:sectPr>
          <w:pgNumType w:start="12"/>
          <w:pgMar w:header="499" w:footer="0" w:top="1460" w:bottom="280" w:left="1680" w:right="0"/>
          <w:headerReference w:type="default" r:id="rId2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l’expérie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’attri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xpress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tifiée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ersuas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erspect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seraient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ritaire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éfail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rétabl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riées,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71" w:right="-20"/>
        <w:jc w:val="left"/>
        <w:tabs>
          <w:tab w:pos="1030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10.257526pt;mso-position-horizontal-relative:page;mso-position-vertical-relative:page;z-index:-2271" coordorigin="0,0" coordsize="11906,10205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3;width:3922;height:3045" coordorigin="0,3" coordsize="3922,3045">
              <v:shape style="position:absolute;left:0;top:3;width:3922;height:3045" coordorigin="0,3" coordsize="3922,3045" path="m0,3048l3922,3048,3922,3,0,3,0,3048e" filled="t" fillcolor="#000000" stroked="f">
                <v:path arrowok="t"/>
                <v:fill/>
              </v:shape>
              <v:shape style="position:absolute;left:0;top:1127;width:11906;height:7049" type="#_x0000_t75">
                <v:imagedata r:id="rId28" o:title=""/>
              </v:shape>
              <v:shape style="position:absolute;left:334;top:195;width:3101;height:1337" type="#_x0000_t75">
                <v:imagedata r:id="rId29" o:title=""/>
              </v:shape>
            </v:group>
            <v:group style="position:absolute;left:0;top:7200;width:11906;height:2995" coordorigin="0,7200" coordsize="11906,2995">
              <v:shape style="position:absolute;left:0;top:7200;width:11906;height:2995" coordorigin="0,7200" coordsize="11906,2995" path="m11906,7200l0,7200,0,10195,11906,9601,11906,7200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14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9" w:lineRule="exact"/>
        <w:ind w:left="102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national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universel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et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2"/>
          <w:w w:val="100"/>
          <w:b/>
          <w:bCs/>
          <w:position w:val="-1"/>
        </w:rPr>
        <w:t>v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militaire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GCA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5"/>
          <w:w w:val="100"/>
          <w:i/>
        </w:rPr>
        <w:t>(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2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6"/>
          <w:w w:val="100"/>
          <w:i/>
        </w:rPr>
        <w:t>J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-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THO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ANN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alerte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dan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g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ou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èle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SNU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20" w:after="0" w:line="240" w:lineRule="auto"/>
        <w:ind w:left="102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e.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por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sou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bme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gé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20" w:after="0" w:line="261" w:lineRule="exact"/>
        <w:ind w:left="102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«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ana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g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».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58" w:lineRule="auto"/>
        <w:ind w:left="2685" w:right="63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mal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mett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ô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â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2685" w:right="63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c'est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ssez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issent,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feu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itive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</w:p>
    <w:p>
      <w:pPr>
        <w:jc w:val="both"/>
        <w:spacing w:after="0"/>
        <w:sectPr>
          <w:pgMar w:header="0" w:footer="0" w:top="560" w:bottom="280" w:left="320" w:right="720"/>
          <w:headerReference w:type="default" r:id="rId2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isée.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ecul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assif.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éristi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éfaut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sez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ratégi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xclu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spiré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rsel,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réaliser,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érieure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entielle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spérer.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eurs.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c'est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ï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jc w:val="both"/>
        <w:spacing w:after="0"/>
        <w:sectPr>
          <w:pgNumType w:start="15"/>
          <w:pgMar w:header="499" w:footer="0" w:top="1460" w:bottom="280" w:left="1680" w:right="0"/>
          <w:headerReference w:type="default" r:id="rId3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élér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actuel,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rivilég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élites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tariste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aît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chez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sponsa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satisf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0" w:after="0" w:line="257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milit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eilleure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erspect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sation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énérale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elà,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lémati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là.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accuei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rivilégi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essusci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érêt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ertus.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ceux-ci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toyen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n-f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riorité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ernes.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-à-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généra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ensions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ép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4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férence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rails.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affecte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11" w:right="-20"/>
        <w:jc w:val="left"/>
        <w:tabs>
          <w:tab w:pos="1024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499.1276pt;mso-position-horizontal-relative:page;mso-position-vertical-relative:page;z-index:-2270" coordorigin="0,0" coordsize="11906,9983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56;height:3045" coordorigin="0,0" coordsize="3956,3045">
              <v:shape style="position:absolute;left:0;top:0;width:3956;height:3045" coordorigin="0,0" coordsize="3956,3045" path="m0,3045l3956,3045,3956,0,0,0,0,3045e" filled="t" fillcolor="#000000" stroked="f">
                <v:path arrowok="t"/>
                <v:fill/>
              </v:shape>
              <v:shape style="position:absolute;left:341;top:130;width:3101;height:1337" type="#_x0000_t75">
                <v:imagedata r:id="rId32" o:title=""/>
              </v:shape>
            </v:group>
            <v:group style="position:absolute;left:0;top:7146;width:11899;height:2826" coordorigin="0,7146" coordsize="11899,2826">
              <v:shape style="position:absolute;left:0;top:7146;width:11899;height:2826" coordorigin="0,7146" coordsize="11899,2826" path="m11899,7146l0,7146,0,9973,11899,9409,11899,7146e" filled="t" fillcolor="#BE9000" stroked="f">
                <v:path arrowok="t"/>
                <v:fill/>
              </v:shape>
              <v:shape style="position:absolute;left:0;top:1287;width:11906;height:5946" type="#_x0000_t75">
                <v:imagedata r:id="rId33" o:title="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18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7" w:lineRule="exact"/>
        <w:ind w:left="110" w:right="-20"/>
        <w:jc w:val="left"/>
        <w:rPr>
          <w:rFonts w:ascii="Century Gothic" w:hAnsi="Century Gothic" w:cs="Century Gothic" w:eastAsia="Century Gothic"/>
          <w:sz w:val="44"/>
          <w:szCs w:val="44"/>
        </w:rPr>
      </w:pPr>
      <w:rPr/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L’enca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d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3"/>
          <w:w w:val="100"/>
          <w:b/>
          <w:bCs/>
          <w:position w:val="-1"/>
        </w:rPr>
        <w:t>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ment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32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du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SNU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8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es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4"/>
          <w:w w:val="100"/>
          <w:b/>
          <w:bCs/>
          <w:position w:val="-1"/>
        </w:rPr>
        <w:t>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-il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à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otre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1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po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tée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1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?</w:t>
      </w:r>
      <w:r>
        <w:rPr>
          <w:rFonts w:ascii="Century Gothic" w:hAnsi="Century Gothic" w:cs="Century Gothic" w:eastAsia="Century Gothic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10" w:right="255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Avant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ans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SNU,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fa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b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h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eff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rts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à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r,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ff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f.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1" w:lineRule="exact"/>
        <w:ind w:left="110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C’e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à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ex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ue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s’est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v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ré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GCA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5"/>
          <w:w w:val="100"/>
          <w:i/>
          <w:position w:val="-1"/>
        </w:rPr>
        <w:t>(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  <w:position w:val="-1"/>
        </w:rPr>
        <w:t>2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)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BOUQ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da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’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59" w:lineRule="auto"/>
        <w:ind w:left="2625" w:right="64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U)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2625" w:right="63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mple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plus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2625" w:right="63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ect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fs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’une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â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ctè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’un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cém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2625" w:right="260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estim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effort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2625" w:right="633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0.259995pt;margin-top:37.233646pt;width:144.050pt;height:.1pt;mso-position-horizontal-relative:page;mso-position-vertical-relative:paragraph;z-index:-2269" coordorigin="3005,745" coordsize="2881,2">
            <v:shape style="position:absolute;left:3005;top:745;width:2881;height:2" coordorigin="3005,745" coordsize="2881,0" path="m3005,745l5886,745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’âge</w:t>
      </w:r>
      <w:r>
        <w:rPr>
          <w:rFonts w:ascii="Calibri" w:hAnsi="Calibri" w:cs="Calibri" w:eastAsia="Calibri"/>
          <w:sz w:val="22"/>
          <w:szCs w:val="22"/>
          <w:spacing w:val="1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26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5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;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/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;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70" w:lineRule="exact"/>
        <w:ind w:left="26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/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9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: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-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h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et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;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pgMar w:header="0" w:footer="0" w:top="560" w:bottom="280" w:left="380" w:right="720"/>
          <w:headerReference w:type="default" r:id="rId31"/>
          <w:pgSz w:w="11920" w:h="168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1325" w:right="404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eux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déjà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2" w:after="0" w:line="275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sont</w:t>
      </w:r>
      <w:r>
        <w:rPr>
          <w:rFonts w:ascii="Calibri" w:hAnsi="Calibri" w:cs="Calibri" w:eastAsia="Calibri"/>
          <w:sz w:val="22"/>
          <w:szCs w:val="22"/>
          <w:spacing w:val="3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3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ils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total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ou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migra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3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8" w:after="0" w:line="276" w:lineRule="auto"/>
        <w:ind w:left="2046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4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4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lisés</w:t>
      </w:r>
      <w:r>
        <w:rPr>
          <w:rFonts w:ascii="Calibri" w:hAnsi="Calibri" w:cs="Calibri" w:eastAsia="Calibri"/>
          <w:sz w:val="22"/>
          <w:szCs w:val="22"/>
          <w:spacing w:val="5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sition</w:t>
      </w:r>
      <w:r>
        <w:rPr>
          <w:rFonts w:ascii="Calibri" w:hAnsi="Calibri" w:cs="Calibri" w:eastAsia="Calibri"/>
          <w:sz w:val="22"/>
          <w:szCs w:val="22"/>
          <w:spacing w:val="4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imp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(j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’à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fix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envis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Quel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mption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’or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s…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1325" w:right="752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és,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ou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»,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-ce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sont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lement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érifier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U…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taux,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iron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d’entre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tifs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fs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…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fixerait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ifs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elles</w:t>
      </w:r>
      <w:r>
        <w:rPr>
          <w:rFonts w:ascii="Calibri" w:hAnsi="Calibri" w:cs="Calibri" w:eastAsia="Calibri"/>
          <w:sz w:val="22"/>
          <w:szCs w:val="22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Or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actuell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!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rése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critères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erait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ence,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esant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erait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34948pt;width:144.050pt;height:.1pt;mso-position-horizontal-relative:page;mso-position-vertical-relative:paragraph;z-index:-2268" coordorigin="3005,-71" coordsize="2881,2">
            <v:shape style="position:absolute;left:3005;top:-71;width:2881;height:2" coordorigin="3005,-71" coordsize="2881,0" path="m3005,-71l5886,-71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6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ex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7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é,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-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99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99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99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99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99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99"/>
        </w:rPr>
        <w:t>c</w:t>
      </w:r>
      <w:r>
        <w:rPr>
          <w:rFonts w:ascii="Calibri" w:hAnsi="Calibri" w:cs="Calibri" w:eastAsia="Calibri"/>
          <w:sz w:val="14"/>
          <w:szCs w:val="14"/>
          <w:spacing w:val="-2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…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pgNumType w:start="19"/>
          <w:pgMar w:header="499" w:footer="0" w:top="1460" w:bottom="280" w:left="1680" w:right="0"/>
          <w:headerReference w:type="default" r:id="rId34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eut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ême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type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forces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3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sion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seul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effe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lement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imp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éjà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lle).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e…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imp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4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5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émons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ès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s.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ev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6" w:lineRule="exact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  <w:position w:val="1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ectifs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-ils</w:t>
      </w:r>
      <w:r>
        <w:rPr>
          <w:rFonts w:ascii="Calibri" w:hAnsi="Calibri" w:cs="Calibri" w:eastAsia="Calibri"/>
          <w:sz w:val="22"/>
          <w:szCs w:val="22"/>
          <w:spacing w:val="44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cés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à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teur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esoi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1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lisent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l’exéc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8" w:after="0" w:line="276" w:lineRule="auto"/>
        <w:ind w:left="2046" w:right="1353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-on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»,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spé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ffe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?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isq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6731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pic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s…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ic,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û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entuel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éberg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5" w:right="565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iffres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ffrés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éfi,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sister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éralisat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V)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’effe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tifs…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rvi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ersel.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11" w:right="-20"/>
        <w:jc w:val="left"/>
        <w:tabs>
          <w:tab w:pos="1024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35.784311pt;mso-position-horizontal-relative:page;mso-position-vertical-relative:page;z-index:-2267" coordorigin="0,0" coordsize="11906,10716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55;height:3045" coordorigin="0,0" coordsize="3955,3045">
              <v:shape style="position:absolute;left:0;top:0;width:3955;height:3045" coordorigin="0,0" coordsize="3955,3045" path="m0,3045l3955,3045,3955,0,0,0,0,3045e" filled="t" fillcolor="#000000" stroked="f">
                <v:path arrowok="t"/>
                <v:fill/>
              </v:shape>
              <v:shape style="position:absolute;left:0;top:1146;width:11906;height:6927" type="#_x0000_t75">
                <v:imagedata r:id="rId36" o:title=""/>
              </v:shape>
              <v:shape style="position:absolute;left:418;top:213;width:3101;height:1337" type="#_x0000_t75">
                <v:imagedata r:id="rId37" o:title=""/>
              </v:shape>
            </v:group>
            <v:group style="position:absolute;left:0;top:7647;width:11906;height:3059" coordorigin="0,7647" coordsize="11906,3059">
              <v:shape style="position:absolute;left:0;top:7647;width:11906;height:3059" coordorigin="0,7647" coordsize="11906,3059" path="m11906,7647l0,7647,0,10706,11906,10106,11906,7647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22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7" w:lineRule="exact"/>
        <w:ind w:left="107" w:right="-20"/>
        <w:jc w:val="left"/>
        <w:rPr>
          <w:rFonts w:ascii="Century Gothic" w:hAnsi="Century Gothic" w:cs="Century Gothic" w:eastAsia="Century Gothic"/>
          <w:sz w:val="44"/>
          <w:szCs w:val="44"/>
        </w:rPr>
      </w:pPr>
      <w:rPr/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Harmoni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3"/>
          <w:w w:val="100"/>
          <w:b/>
          <w:bCs/>
          <w:position w:val="-1"/>
        </w:rPr>
        <w:t>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ion,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32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ada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p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ation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et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c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hére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ce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ju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4"/>
          <w:w w:val="100"/>
          <w:b/>
          <w:bCs/>
          <w:position w:val="-1"/>
        </w:rPr>
        <w:t>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idi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q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ue,</w:t>
      </w:r>
      <w:r>
        <w:rPr>
          <w:rFonts w:ascii="Century Gothic" w:hAnsi="Century Gothic" w:cs="Century Gothic" w:eastAsia="Century Gothic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538" w:lineRule="exact"/>
        <w:ind w:left="107" w:right="-20"/>
        <w:jc w:val="left"/>
        <w:rPr>
          <w:rFonts w:ascii="Century Gothic" w:hAnsi="Century Gothic" w:cs="Century Gothic" w:eastAsia="Century Gothic"/>
          <w:sz w:val="44"/>
          <w:szCs w:val="44"/>
        </w:rPr>
      </w:pPr>
      <w:rPr/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une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8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gen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3"/>
          <w:w w:val="100"/>
          <w:b/>
          <w:bCs/>
          <w:position w:val="-1"/>
        </w:rPr>
        <w:t>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né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c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es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ité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pour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le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U</w:t>
      </w:r>
      <w:r>
        <w:rPr>
          <w:rFonts w:ascii="Century Gothic" w:hAnsi="Century Gothic" w:cs="Century Gothic" w:eastAsia="Century Gothic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Ph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ê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dré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5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err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y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37" w:lineRule="exact"/>
        <w:ind w:left="107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’a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y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è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j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57" w:lineRule="auto"/>
        <w:ind w:left="2625" w:right="1015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Service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ive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ob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iga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oc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logi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2625" w:right="8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7" w:lineRule="auto"/>
        <w:ind w:left="2625" w:right="8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71" w:lineRule="exact"/>
        <w:ind w:left="2625" w:right="8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e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passa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er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</w:p>
    <w:p>
      <w:pPr>
        <w:spacing w:before="22" w:after="0" w:line="240" w:lineRule="auto"/>
        <w:ind w:left="2625" w:right="87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jc w:val="both"/>
        <w:spacing w:after="0"/>
        <w:sectPr>
          <w:pgMar w:header="0" w:footer="0" w:top="560" w:bottom="280" w:left="380" w:right="500"/>
          <w:headerReference w:type="default" r:id="rId35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III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e</w:t>
      </w:r>
      <w:r>
        <w:rPr>
          <w:rFonts w:ascii="Calibri" w:hAnsi="Calibri" w:cs="Calibri" w:eastAsia="Calibri"/>
          <w:sz w:val="14"/>
          <w:szCs w:val="14"/>
          <w:spacing w:val="13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e</w:t>
      </w:r>
      <w:r>
        <w:rPr>
          <w:rFonts w:ascii="Calibri" w:hAnsi="Calibri" w:cs="Calibri" w:eastAsia="Calibri"/>
          <w:sz w:val="14"/>
          <w:szCs w:val="14"/>
          <w:spacing w:val="13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cara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eurté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</w:p>
    <w:p>
      <w:pPr>
        <w:spacing w:before="22" w:after="0" w:line="240" w:lineRule="auto"/>
        <w:ind w:left="1325" w:right="48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ensés,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fixe,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iston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affecta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ffe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scientif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xiliai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écuri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reuses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râce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issus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frastr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202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coh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ju</w:t>
      </w:r>
      <w:r>
        <w:rPr>
          <w:rFonts w:ascii="Calibri" w:hAnsi="Calibri" w:cs="Calibri" w:eastAsia="Calibri"/>
          <w:sz w:val="28"/>
          <w:szCs w:val="28"/>
          <w:color w:val="BE9000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lé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rèches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ense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Cité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expé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tive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eurs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jc w:val="both"/>
        <w:spacing w:after="0"/>
        <w:sectPr>
          <w:pgNumType w:start="23"/>
          <w:pgMar w:header="499" w:footer="0" w:top="1460" w:bottom="280" w:left="1680" w:right="0"/>
          <w:headerReference w:type="default" r:id="rId3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position w:val="8"/>
        </w:rPr>
        <w:t>7</w:t>
      </w:r>
      <w:r>
        <w:rPr>
          <w:rFonts w:ascii="Calibri" w:hAnsi="Calibri" w:cs="Calibri" w:eastAsia="Calibri"/>
          <w:sz w:val="14"/>
          <w:szCs w:val="14"/>
          <w:color w:val="121212"/>
          <w:spacing w:val="12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èle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éal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’éd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cat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rat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soc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ilisati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fess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cat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ste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ès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creu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nat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’éd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xpérie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ilisati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astruct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cal),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prési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b/>
          <w:bCs/>
          <w:position w:val="8"/>
        </w:rPr>
        <w:t>9</w:t>
      </w:r>
      <w:r>
        <w:rPr>
          <w:rFonts w:ascii="Calibri" w:hAnsi="Calibri" w:cs="Calibri" w:eastAsia="Calibri"/>
          <w:sz w:val="14"/>
          <w:szCs w:val="14"/>
          <w:color w:val="121212"/>
          <w:spacing w:val="27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color w:val="000000"/>
          <w:spacing w:val="1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7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color w:val="000000"/>
          <w:spacing w:val="1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’en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z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’âge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ç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b/>
          <w:bCs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b/>
          <w:bCs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Or,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’est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act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risé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spécif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color w:val="000000"/>
          <w:spacing w:val="4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ilitai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color w:val="000000"/>
          <w:spacing w:val="4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4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4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ésio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color w:val="000000"/>
          <w:spacing w:val="4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eme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soi,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û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l’eff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vie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ou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éta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eme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tion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d’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ité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i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ssi,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c’e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er,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stitut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els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ciatifs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era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d’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arsen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ju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0.259995pt;margin-top:183.543625pt;width:144.050pt;height:.1pt;mso-position-horizontal-relative:page;mso-position-vertical-relative:paragraph;z-index:-2266" coordorigin="3005,3671" coordsize="2881,2">
            <v:shape style="position:absolute;left:3005;top:3671;width:2881;height:2" coordorigin="3005,3671" coordsize="2881,0" path="m3005,3671l5886,3671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écifici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14"/>
          <w:szCs w:val="14"/>
          <w:color w:val="121212"/>
          <w:spacing w:val="-1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position w:val="8"/>
        </w:rPr>
        <w:t>0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ilitair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ffe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jeu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fra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çais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tra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sposab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sit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is,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tant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reuses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tili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érit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scri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(pa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en,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je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eurs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scien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…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eur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rer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erta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sit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égislati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réc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éri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lé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(q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3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ts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2" w:lineRule="auto"/>
        <w:ind w:left="1325" w:right="1377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7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9"/>
          <w:szCs w:val="9"/>
          <w:spacing w:val="19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4"/>
          <w:szCs w:val="14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14"/>
          <w:szCs w:val="14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nt</w:t>
      </w:r>
      <w:r>
        <w:rPr>
          <w:rFonts w:ascii="Calibri" w:hAnsi="Calibri" w:cs="Calibri" w:eastAsia="Calibri"/>
          <w:sz w:val="14"/>
          <w:szCs w:val="14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du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mod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è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re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69" w:lineRule="exact"/>
        <w:ind w:left="1325" w:right="1384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8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9"/>
          <w:szCs w:val="9"/>
          <w:spacing w:val="9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14"/>
          <w:szCs w:val="14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y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239" w:lineRule="auto"/>
        <w:ind w:left="1325" w:right="1382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j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h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…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0" w:after="0" w:line="171" w:lineRule="exact"/>
        <w:ind w:left="1325" w:right="1381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9</w:t>
      </w:r>
      <w:r>
        <w:rPr>
          <w:rFonts w:ascii="Calibri" w:hAnsi="Calibri" w:cs="Calibri" w:eastAsia="Calibri"/>
          <w:sz w:val="9"/>
          <w:szCs w:val="9"/>
          <w:spacing w:val="18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14"/>
          <w:szCs w:val="14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ce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compr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nd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ob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ga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ons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:</w:t>
      </w:r>
      <w:r>
        <w:rPr>
          <w:rFonts w:ascii="Calibri" w:hAnsi="Calibri" w:cs="Calibri" w:eastAsia="Calibri"/>
          <w:sz w:val="14"/>
          <w:szCs w:val="14"/>
          <w:spacing w:val="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ce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2" w:after="0" w:line="239" w:lineRule="auto"/>
        <w:ind w:left="1325" w:right="1374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app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par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app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ous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dr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aux.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compor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au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99"/>
          <w:i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99"/>
          <w:i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99"/>
          <w:i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99"/>
          <w:i/>
        </w:rPr>
        <w:t>ont</w:t>
      </w:r>
      <w:r>
        <w:rPr>
          <w:rFonts w:ascii="Calibri" w:hAnsi="Calibri" w:cs="Calibri" w:eastAsia="Calibri"/>
          <w:sz w:val="14"/>
          <w:szCs w:val="14"/>
          <w:spacing w:val="-20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ari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</w:rPr>
        <w:t>»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x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y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: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em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à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et</w:t>
      </w:r>
      <w:r>
        <w:rPr>
          <w:rFonts w:ascii="Calibri" w:hAnsi="Calibri" w:cs="Calibri" w:eastAsia="Calibri"/>
          <w:sz w:val="14"/>
          <w:szCs w:val="14"/>
          <w:spacing w:val="1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J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ée</w:t>
      </w:r>
      <w:r>
        <w:rPr>
          <w:rFonts w:ascii="Calibri" w:hAnsi="Calibri" w:cs="Calibri" w:eastAsia="Calibri"/>
          <w:sz w:val="14"/>
          <w:szCs w:val="14"/>
          <w:spacing w:val="1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el</w:t>
      </w:r>
      <w:r>
        <w:rPr>
          <w:rFonts w:ascii="Calibri" w:hAnsi="Calibri" w:cs="Calibri" w:eastAsia="Calibri"/>
          <w:sz w:val="14"/>
          <w:szCs w:val="14"/>
          <w:spacing w:val="1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à</w:t>
      </w:r>
      <w:r>
        <w:rPr>
          <w:rFonts w:ascii="Calibri" w:hAnsi="Calibri" w:cs="Calibri" w:eastAsia="Calibri"/>
          <w:sz w:val="14"/>
          <w:szCs w:val="14"/>
          <w:spacing w:val="2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2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ev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J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ée</w:t>
      </w:r>
      <w:r>
        <w:rPr>
          <w:rFonts w:ascii="Calibri" w:hAnsi="Calibri" w:cs="Calibri" w:eastAsia="Calibri"/>
          <w:sz w:val="14"/>
          <w:szCs w:val="14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y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spacing w:val="-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6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9"/>
          <w:szCs w:val="9"/>
          <w:spacing w:val="10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9"/>
          <w:szCs w:val="9"/>
          <w:spacing w:val="10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0" w:after="0" w:line="171" w:lineRule="exact"/>
        <w:ind w:left="1325" w:right="1385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-1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0</w:t>
      </w:r>
      <w:r>
        <w:rPr>
          <w:rFonts w:ascii="Calibri" w:hAnsi="Calibri" w:cs="Calibri" w:eastAsia="Calibri"/>
          <w:sz w:val="9"/>
          <w:szCs w:val="9"/>
          <w:spacing w:val="13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2" w:after="0" w:line="239" w:lineRule="auto"/>
        <w:ind w:left="1325" w:right="1372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9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e,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-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ers,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(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-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-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)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</w:p>
    <w:p>
      <w:pPr>
        <w:spacing w:before="22" w:after="0" w:line="240" w:lineRule="auto"/>
        <w:ind w:left="1325" w:right="240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121212"/>
          <w:spacing w:val="-1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color w:val="121212"/>
          <w:spacing w:val="0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color w:val="121212"/>
          <w:spacing w:val="21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clar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ficati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’en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auj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permises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écr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rs,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l’avait</w:t>
      </w:r>
      <w:r>
        <w:rPr>
          <w:rFonts w:ascii="Calibri" w:hAnsi="Calibri" w:cs="Calibri" w:eastAsia="Calibri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éjà</w:t>
      </w:r>
      <w:r>
        <w:rPr>
          <w:rFonts w:ascii="Calibri" w:hAnsi="Calibri" w:cs="Calibri" w:eastAsia="Calibri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color w:val="000000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’i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7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OIS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n°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sé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ense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bi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pers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des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dis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tifs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du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ère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éf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  <w:t>se.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1325" w:right="2491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fon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ents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jurid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l’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l’en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checs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xistants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4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Or,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essib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(abse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l,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relayé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râce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reux,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31" w:right="-20"/>
        <w:jc w:val="left"/>
        <w:tabs>
          <w:tab w:pos="20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ents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énérale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2" w:after="0" w:line="265" w:lineRule="exact"/>
        <w:ind w:left="2055" w:right="203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325" w:right="1373"/>
        <w:jc w:val="both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34979pt;width:144.050pt;height:.1pt;mso-position-horizontal-relative:page;mso-position-vertical-relative:paragraph;z-index:-2265" coordorigin="3005,-71" coordsize="2881,2">
            <v:shape style="position:absolute;left:3005;top:-71;width:2881;height:2" coordorigin="3005,-71" coordsize="2881,0" path="m3005,-71l5886,-71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9"/>
          <w:szCs w:val="9"/>
          <w:spacing w:val="-1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16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éjà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érer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14"/>
          <w:szCs w:val="14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°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ég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°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52" w:lineRule="auto"/>
        <w:ind w:left="2091" w:right="1352" w:firstLine="-361"/>
        <w:jc w:val="both"/>
        <w:tabs>
          <w:tab w:pos="20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mpor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tair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ègles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2091" w:right="1355" w:firstLine="-361"/>
        <w:jc w:val="both"/>
        <w:tabs>
          <w:tab w:pos="20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entiel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es)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tuent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éuss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mble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même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mme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élicat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ccueil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rimade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réuss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reux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rité,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ctifs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circ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sur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ï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cain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clivages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taires,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rels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ité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s’aff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95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mise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œu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ex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acco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agneme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if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5" w:after="0" w:line="240" w:lineRule="auto"/>
        <w:ind w:left="1325" w:right="570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ég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mpl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Outre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ratif,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entérinés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écideur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34979pt;width:144.050pt;height:.1pt;mso-position-horizontal-relative:page;mso-position-vertical-relative:paragraph;z-index:-2264" coordorigin="3005,-71" coordsize="2881,2">
            <v:shape style="position:absolute;left:3005;top:-71;width:2881;height:2" coordorigin="3005,-71" coordsize="2881,0" path="m3005,-71l5886,-71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9"/>
          <w:szCs w:val="9"/>
          <w:spacing w:val="-1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2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2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1"/>
          <w:w w:val="100"/>
        </w:rPr>
        <w:t>(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h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)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0" w:after="0" w:line="17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-1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3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x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(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Za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ck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…)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actuels,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els,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stacle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sport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rité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aj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choix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entéri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ravail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législat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).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iteurs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cialisés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ègl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ctuels,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spécia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jecti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énéfice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Euro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5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éfaut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aité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</w:p>
    <w:p>
      <w:pPr>
        <w:spacing w:before="22" w:after="0" w:line="265" w:lineRule="exact"/>
        <w:ind w:left="1325" w:right="13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éalisé,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17pt;width:144.050pt;height:.1pt;mso-position-horizontal-relative:page;mso-position-vertical-relative:paragraph;z-index:-2263" coordorigin="3005,-73" coordsize="2881,2">
            <v:shape style="position:absolute;left:3005;top:-73;width:2881;height:2" coordorigin="3005,-73" coordsize="2881,0" path="m3005,-73l5886,-73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4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-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el.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0" w:after="0" w:line="17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9"/>
          <w:szCs w:val="9"/>
          <w:spacing w:val="-1"/>
          <w:w w:val="100"/>
          <w:position w:val="4"/>
        </w:rPr>
        <w:t>1</w:t>
      </w:r>
      <w:r>
        <w:rPr>
          <w:rFonts w:ascii="Calibri" w:hAnsi="Calibri" w:cs="Calibri" w:eastAsia="Calibri"/>
          <w:sz w:val="9"/>
          <w:szCs w:val="9"/>
          <w:spacing w:val="0"/>
          <w:w w:val="100"/>
          <w:position w:val="4"/>
        </w:rPr>
        <w:t>5</w:t>
      </w:r>
      <w:r>
        <w:rPr>
          <w:rFonts w:ascii="Calibri" w:hAnsi="Calibri" w:cs="Calibri" w:eastAsia="Calibri"/>
          <w:sz w:val="9"/>
          <w:szCs w:val="9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oym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duc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</w:t>
      </w:r>
      <w:r>
        <w:rPr>
          <w:rFonts w:ascii="Calibri" w:hAnsi="Calibri" w:cs="Calibri" w:eastAsia="Calibri"/>
          <w:sz w:val="14"/>
          <w:szCs w:val="14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or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ng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(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)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ies.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entaire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l’acc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istériel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asard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éussir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51" w:right="-20"/>
        <w:jc w:val="left"/>
        <w:tabs>
          <w:tab w:pos="1028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23.259978pt;mso-position-horizontal-relative:page;mso-position-vertical-relative:page;z-index:-2262" coordorigin="0,0" coordsize="11906,10465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38;height:3020" coordorigin="0,0" coordsize="3938,3020">
              <v:shape style="position:absolute;left:0;top:0;width:3938;height:3020" coordorigin="0,0" coordsize="3938,3020" path="m0,3020l3938,3020,3938,0,0,0,0,3020e" filled="t" fillcolor="#000000" stroked="f">
                <v:path arrowok="t"/>
                <v:fill/>
              </v:shape>
            </v:group>
            <v:group style="position:absolute;left:0;top:0;width:3938;height:3020" coordorigin="0,0" coordsize="3938,3020">
              <v:shape style="position:absolute;left:0;top:0;width:3938;height:3020" coordorigin="0,0" coordsize="3938,3020" path="m1,3045l3939,3045,3939,25e" filled="f" stroked="t" strokeweight="1pt" strokecolor="#2E528F">
                <v:path arrowok="t"/>
              </v:shape>
              <v:shape style="position:absolute;left:0;top:1234;width:11906;height:6802" type="#_x0000_t75">
                <v:imagedata r:id="rId40" o:title=""/>
              </v:shape>
              <v:shape style="position:absolute;left:355;top:228;width:3101;height:1337" type="#_x0000_t75">
                <v:imagedata r:id="rId41" o:title=""/>
              </v:shape>
            </v:group>
            <v:group style="position:absolute;left:0;top:7420;width:11906;height:3035" coordorigin="0,7420" coordsize="11906,3035">
              <v:shape style="position:absolute;left:0;top:7420;width:11906;height:3035" coordorigin="0,7420" coordsize="11906,3035" path="m11906,7420l0,7420,0,10455,11906,9850,11906,7420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29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7" w:lineRule="exact"/>
        <w:ind w:left="109" w:right="-20"/>
        <w:jc w:val="left"/>
        <w:rPr>
          <w:rFonts w:ascii="Century Gothic" w:hAnsi="Century Gothic" w:cs="Century Gothic" w:eastAsia="Century Gothic"/>
          <w:sz w:val="44"/>
          <w:szCs w:val="44"/>
        </w:rPr>
      </w:pPr>
      <w:rPr/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De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quelq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es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con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  <w:position w:val="-1"/>
        </w:rPr>
        <w:t>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idé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4"/>
          <w:w w:val="100"/>
          <w:b/>
          <w:bCs/>
          <w:position w:val="-1"/>
        </w:rPr>
        <w:t>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ations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2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sur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le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volet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m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2"/>
          <w:w w:val="100"/>
          <w:b/>
          <w:bCs/>
          <w:position w:val="-1"/>
        </w:rPr>
        <w:t>é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  <w:position w:val="-1"/>
        </w:rPr>
        <w:t>dical</w:t>
      </w:r>
      <w:r>
        <w:rPr>
          <w:rFonts w:ascii="Century Gothic" w:hAnsi="Century Gothic" w:cs="Century Gothic" w:eastAsia="Century Gothic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109" w:right="-20"/>
        <w:jc w:val="left"/>
        <w:rPr>
          <w:rFonts w:ascii="Century Gothic" w:hAnsi="Century Gothic" w:cs="Century Gothic" w:eastAsia="Century Gothic"/>
          <w:sz w:val="44"/>
          <w:szCs w:val="44"/>
        </w:rPr>
      </w:pPr>
      <w:rPr/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du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6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</w:rPr>
        <w:t>s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ervice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3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nat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1"/>
          <w:w w:val="100"/>
          <w:b/>
          <w:bCs/>
        </w:rPr>
        <w:t>i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onal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-17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u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3"/>
          <w:w w:val="100"/>
          <w:b/>
          <w:bCs/>
        </w:rPr>
        <w:t>n</w:t>
      </w:r>
      <w:r>
        <w:rPr>
          <w:rFonts w:ascii="Century Gothic" w:hAnsi="Century Gothic" w:cs="Century Gothic" w:eastAsia="Century Gothic"/>
          <w:sz w:val="44"/>
          <w:szCs w:val="44"/>
          <w:color w:val="FFFFFF"/>
          <w:spacing w:val="0"/>
          <w:w w:val="100"/>
          <w:b/>
          <w:bCs/>
        </w:rPr>
        <w:t>iversel</w:t>
      </w:r>
      <w:r>
        <w:rPr>
          <w:rFonts w:ascii="Century Gothic" w:hAnsi="Century Gothic" w:cs="Century Gothic" w:eastAsia="Century Gothic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9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atten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b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santé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</w:rPr>
        <w:t>j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unes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adu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f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ra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ç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</w:rPr>
        <w:t>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</w:rPr>
      </w:r>
    </w:p>
    <w:p>
      <w:pPr>
        <w:spacing w:before="23" w:after="0" w:line="261" w:lineRule="exact"/>
        <w:ind w:left="109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Au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-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2"/>
          <w:w w:val="100"/>
          <w:i/>
          <w:position w:val="-1"/>
        </w:rPr>
        <w:t>-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on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  <w:position w:val="-1"/>
        </w:rPr>
        <w:t>y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ens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é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?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C’e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qu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on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ue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ous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2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4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GI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5"/>
          <w:w w:val="100"/>
          <w:i/>
          <w:position w:val="-1"/>
        </w:rPr>
        <w:t>(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2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5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)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3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3"/>
          <w:w w:val="100"/>
          <w:i/>
          <w:position w:val="-1"/>
        </w:rPr>
        <w:t>y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-1"/>
          <w:w w:val="100"/>
          <w:i/>
          <w:position w:val="-1"/>
        </w:rPr>
        <w:t>W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1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i/>
          <w:position w:val="-1"/>
        </w:rPr>
        <w:t>Y</w:t>
      </w:r>
      <w:r>
        <w:rPr>
          <w:rFonts w:ascii="Century Gothic" w:hAnsi="Century Gothic" w:cs="Century Gothic" w:eastAsia="Century Gothic"/>
          <w:sz w:val="22"/>
          <w:szCs w:val="22"/>
          <w:color w:val="FFFFFF"/>
          <w:spacing w:val="0"/>
          <w:w w:val="100"/>
          <w:b/>
          <w:bCs/>
          <w:i/>
          <w:position w:val="-1"/>
        </w:rPr>
        <w:t>.</w:t>
      </w:r>
      <w:r>
        <w:rPr>
          <w:rFonts w:ascii="Century Gothic" w:hAnsi="Century Gothic" w:cs="Century Gothic" w:eastAsia="Century Gothic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8" w:lineRule="auto"/>
        <w:ind w:left="2665" w:right="63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î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té.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aux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même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’âg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2665" w:right="63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ssentiell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tistiq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lièr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</w:p>
    <w:p>
      <w:pPr>
        <w:jc w:val="both"/>
        <w:spacing w:after="0"/>
        <w:sectPr>
          <w:pgMar w:header="0" w:footer="0" w:top="560" w:bottom="280" w:left="340" w:right="720"/>
          <w:headerReference w:type="default" r:id="rId39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i-ci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ecueil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ctable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ens,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5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au</w:t>
      </w:r>
      <w:r>
        <w:rPr>
          <w:rFonts w:ascii="Calibri" w:hAnsi="Calibri" w:cs="Calibri" w:eastAsia="Calibri"/>
          <w:sz w:val="28"/>
          <w:szCs w:val="28"/>
          <w:color w:val="BE9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8"/>
          <w:szCs w:val="28"/>
          <w:color w:val="BE9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8"/>
          <w:szCs w:val="28"/>
          <w:color w:val="BE9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ivi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és</w:t>
      </w:r>
      <w:r>
        <w:rPr>
          <w:rFonts w:ascii="Calibri" w:hAnsi="Calibri" w:cs="Calibri" w:eastAsia="Calibri"/>
          <w:sz w:val="28"/>
          <w:szCs w:val="28"/>
          <w:color w:val="BE9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ph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ues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6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53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stifs,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,4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sation</w:t>
      </w:r>
      <w:r>
        <w:rPr>
          <w:rFonts w:ascii="Calibri" w:hAnsi="Calibri" w:cs="Calibri" w:eastAsia="Calibri"/>
          <w:sz w:val="22"/>
          <w:szCs w:val="22"/>
          <w:spacing w:val="5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ertine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eprése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cales),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egistré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%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2046" w:right="1355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spécif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jc w:val="both"/>
        <w:spacing w:after="0"/>
        <w:sectPr>
          <w:pgNumType w:start="30"/>
          <w:pgMar w:header="499" w:footer="0" w:top="1460" w:bottom="280" w:left="1680" w:right="0"/>
          <w:headerReference w:type="default" r:id="rId4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87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affect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ches,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tuées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limite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éraient,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ctabl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sujéti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édecins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quan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où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cialiser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isée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88" w:lineRule="auto"/>
        <w:ind w:left="1325" w:right="13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oration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sujettis.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tages,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aliser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spéc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sède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xclut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ertains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cume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fassent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sur</w:t>
      </w:r>
      <w:r>
        <w:rPr>
          <w:rFonts w:ascii="Calibri" w:hAnsi="Calibri" w:cs="Calibri" w:eastAsia="Calibri"/>
          <w:sz w:val="22"/>
          <w:szCs w:val="22"/>
          <w:spacing w:val="3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384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Service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s-es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ières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ie,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écidé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s-trai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ssité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férence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État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actuell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ension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xistait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-ci.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isite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289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’organ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méd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choix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icale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frastr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sacrer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éflat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acré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éventi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senior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x-ci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èdent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ertine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sciences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cueil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ences.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tructu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essaires.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érer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arcellaires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8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choix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ilan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771" w:right="-20"/>
        <w:jc w:val="left"/>
        <w:tabs>
          <w:tab w:pos="1010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435.383097pt;mso-position-horizontal-relative:page;mso-position-vertical-relative:page;z-index:-2261" coordorigin="0,0" coordsize="11906,8708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899;height:3003" coordorigin="0,0" coordsize="3899,3003">
              <v:shape style="position:absolute;left:0;top:0;width:3899;height:3003" coordorigin="0,0" coordsize="3899,3003" path="m0,3003l3899,3003,3899,0,0,0,0,3003e" filled="t" fillcolor="#000000" stroked="f">
                <v:path arrowok="t"/>
                <v:fill/>
              </v:shape>
              <v:shape style="position:absolute;left:0;top:1141;width:11906;height:5299" type="#_x0000_t75">
                <v:imagedata r:id="rId44" o:title=""/>
              </v:shape>
              <v:shape style="position:absolute;left:375;top:128;width:3101;height:1337" type="#_x0000_t75">
                <v:imagedata r:id="rId45" o:title=""/>
              </v:shape>
            </v:group>
            <v:group style="position:absolute;left:0;top:6246;width:11906;height:2451" coordorigin="0,6246" coordsize="11906,2451">
              <v:shape style="position:absolute;left:0;top:6246;width:11906;height:2451" coordorigin="0,6246" coordsize="11906,2451" path="m11906,6246l0,6246,0,8698,11906,8216,11906,6246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35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9" w:lineRule="exact"/>
        <w:ind w:left="102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autre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réponse,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le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civil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universel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2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-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x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je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po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?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po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gé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ér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H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ert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IN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37" w:lineRule="exact"/>
        <w:ind w:left="102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serv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ve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é.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" w:after="0" w:line="240" w:lineRule="auto"/>
        <w:ind w:left="2485" w:right="3733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Sit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févr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96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2485" w:right="63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t.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s’en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t.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mbre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mpt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mbre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’ét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ù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’on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ù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mb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0" w:footer="0" w:top="560" w:bottom="280" w:left="520" w:right="720"/>
          <w:headerReference w:type="default" r:id="rId4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240" w:lineRule="auto"/>
        <w:ind w:left="1325" w:right="253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ion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vice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con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nc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réalité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n-re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déjà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entraî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oméo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’effe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6361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Service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ci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ive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25" w:right="1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22" w:after="0" w:line="240" w:lineRule="auto"/>
        <w:ind w:left="1325" w:right="533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civil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25" w:right="136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</w:p>
    <w:p>
      <w:pPr>
        <w:spacing w:before="22" w:after="0" w:line="259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respect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cace.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seule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(un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!)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ertific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ô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jc w:val="both"/>
        <w:spacing w:after="0"/>
        <w:sectPr>
          <w:pgNumType w:start="36"/>
          <w:pgMar w:header="499" w:footer="0" w:top="1460" w:bottom="280" w:left="1680" w:right="0"/>
          <w:headerReference w:type="default" r:id="rId4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recueillis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ayant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tisfaits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eues…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7" w:lineRule="auto"/>
        <w:ind w:left="1325" w:right="13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’altern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ésider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</w:p>
    <w:p>
      <w:pPr>
        <w:spacing w:before="2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3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tifs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aça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elés,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e…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ertains,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358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22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</w:p>
    <w:p>
      <w:pPr>
        <w:spacing w:before="17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19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</w:p>
    <w:p>
      <w:pPr>
        <w:spacing w:before="17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el,</w:t>
      </w:r>
    </w:p>
    <w:p>
      <w:pPr>
        <w:spacing w:before="17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29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traite.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</w:p>
    <w:p>
      <w:pPr>
        <w:spacing w:before="19" w:after="0" w:line="240" w:lineRule="auto"/>
        <w:ind w:left="1325" w:right="467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tre.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lèle,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lité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toye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4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érêt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fixé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’attei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réalisat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ènerait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asiment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taires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268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</w:p>
    <w:p>
      <w:pPr>
        <w:spacing w:before="41" w:after="0" w:line="255" w:lineRule="auto"/>
        <w:ind w:left="2046" w:right="1356" w:firstLine="-361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</w:p>
    <w:p>
      <w:pPr>
        <w:spacing w:before="0" w:after="0" w:line="257" w:lineRule="auto"/>
        <w:ind w:left="2046" w:right="1355" w:firstLine="-361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951" w:right="-20"/>
        <w:jc w:val="left"/>
        <w:tabs>
          <w:tab w:pos="1028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v:group style="position:absolute;margin-left:0pt;margin-top:0pt;width:595.320007pt;height:563.56952pt;mso-position-horizontal-relative:page;mso-position-vertical-relative:page;z-index:-2260" coordorigin="0,0" coordsize="11906,11271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20;height:3014" coordorigin="0,0" coordsize="3920,3014">
              <v:shape style="position:absolute;left:0;top:0;width:3920;height:3014" coordorigin="0,0" coordsize="3920,3014" path="m0,3014l3920,3014,3920,0,0,0,0,3014e" filled="t" fillcolor="#000000" stroked="f">
                <v:path arrowok="t"/>
                <v:fill/>
              </v:shape>
              <v:shape style="position:absolute;left:0;top:1240;width:11906;height:6873" type="#_x0000_t75">
                <v:imagedata r:id="rId48" o:title=""/>
              </v:shape>
              <v:shape style="position:absolute;left:372;top:212;width:3101;height:1337" type="#_x0000_t75">
                <v:imagedata r:id="rId49" o:title=""/>
              </v:shape>
            </v:group>
            <v:group style="position:absolute;left:0;top:7939;width:11906;height:3323" coordorigin="0,7939" coordsize="11906,3323">
              <v:shape style="position:absolute;left:0;top:7939;width:11906;height:3323" coordorigin="0,7939" coordsize="11906,3323" path="m11906,7939l0,7939,0,11261,11906,10603,11906,7939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39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59" w:lineRule="exact"/>
        <w:ind w:left="104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Le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service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7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national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19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universel,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104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quelle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volonté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pour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la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F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ance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-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</w:rPr>
        <w:t>?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04" w:right="2011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J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-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ré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x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x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j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e.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rge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à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7" w:lineRule="exact"/>
        <w:ind w:left="104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«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’école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est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».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665" w:right="64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position w:val="8"/>
        </w:rPr>
        <w:t>16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2" w:after="0" w:line="256" w:lineRule="auto"/>
        <w:ind w:left="2665" w:right="63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t.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ffi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b/>
          <w:bCs/>
          <w:position w:val="8"/>
        </w:rPr>
        <w:t>17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2665" w:right="63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40" w:lineRule="auto"/>
        <w:ind w:left="266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53pt;width:144.050pt;height:.1pt;mso-position-horizontal-relative:page;mso-position-vertical-relative:paragraph;z-index:-2259" coordorigin="3005,-73" coordsize="2881,2">
            <v:shape style="position:absolute;left:3005;top:-73;width:2881;height:2" coordorigin="3005,-73" coordsize="2881,0" path="m3005,-73l5886,-73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54" w:lineRule="auto"/>
        <w:ind w:left="2665" w:right="735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7</w:t>
      </w:r>
      <w:r>
        <w:rPr>
          <w:rFonts w:ascii="Calibri" w:hAnsi="Calibri" w:cs="Calibri" w:eastAsia="Calibri"/>
          <w:sz w:val="13"/>
          <w:szCs w:val="13"/>
          <w:spacing w:val="28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color w:val="0462C1"/>
          <w:spacing w:val="28"/>
          <w:w w:val="100"/>
          <w:position w:val="0"/>
        </w:rPr>
      </w:r>
      <w:hyperlink r:id="rId50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g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g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g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4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y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v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position w:val="0"/>
          </w:rPr>
          <w:t> </w:t>
        </w:r>
      </w:hyperlink>
      <w:hyperlink r:id="rId51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0" w:footer="0" w:top="560" w:bottom="280" w:left="340" w:right="720"/>
          <w:headerReference w:type="default" r:id="rId4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7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rivait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[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]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n’e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8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emi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9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cela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25" w:right="493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Quels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ner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Révol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20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asé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14"/>
          <w:szCs w:val="14"/>
          <w:spacing w:val="12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tes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»,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ire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état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ex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vie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llectiv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milie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 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fo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»,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assé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sse,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créat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ecine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étect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ltés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mili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élémenta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tégi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lém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,8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€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se)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736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ir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19pt;width:144.050pt;height:.1pt;mso-position-horizontal-relative:page;mso-position-vertical-relative:paragraph;z-index:-2258" coordorigin="3005,-73" coordsize="2881,2">
            <v:shape style="position:absolute;left:3005;top:-73;width:2881;height:2" coordorigin="3005,-73" coordsize="2881,0" path="m3005,-73l5886,-73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X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k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9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1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€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€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y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è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NumType w:start="40"/>
          <w:pgMar w:header="499" w:footer="0" w:top="1460" w:bottom="280" w:left="1680" w:right="0"/>
          <w:headerReference w:type="default" r:id="rId5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ans).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icalisati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eur,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%,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cents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’il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ccu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’est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ture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aïcit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cepte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x,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23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rd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</w:p>
    <w:p>
      <w:pPr>
        <w:spacing w:before="0" w:after="0" w:line="268" w:lineRule="exact"/>
        <w:ind w:left="1325" w:right="136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isc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te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jo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»,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eut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carter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2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22" w:after="0" w:line="240" w:lineRule="auto"/>
        <w:ind w:left="1325" w:right="604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forcer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»,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4</w:t>
      </w:r>
      <w:r>
        <w:rPr>
          <w:rFonts w:ascii="Calibri" w:hAnsi="Calibri" w:cs="Calibri" w:eastAsia="Calibri"/>
          <w:sz w:val="14"/>
          <w:szCs w:val="14"/>
          <w:spacing w:val="26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rend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taux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%.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entrai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lles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?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635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fié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érielles.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rvi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ï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erche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erçu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541048pt;width:144.050pt;height:.1pt;mso-position-horizontal-relative:page;mso-position-vertical-relative:paragraph;z-index:-2257" coordorigin="3005,-71" coordsize="2881,2">
            <v:shape style="position:absolute;left:3005;top:-71;width:2881;height:2" coordorigin="3005,-71" coordsize="2881,0" path="m3005,-71l5886,-71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54" w:lineRule="auto"/>
        <w:ind w:left="1325" w:right="1472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avec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4"/>
          <w:w w:val="99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99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99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2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/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/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14"/>
          <w:szCs w:val="14"/>
          <w:color w:val="44444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color w:val="44444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color w:val="44444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color w:val="44444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color w:val="44444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color w:val="44444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color w:val="44444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color w:val="44444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color w:val="44444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color w:val="44444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color w:val="44444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6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6"/>
        </w:rPr>
        <w:t>4</w:t>
      </w:r>
      <w:r>
        <w:rPr>
          <w:rFonts w:ascii="Calibri" w:hAnsi="Calibri" w:cs="Calibri" w:eastAsia="Calibri"/>
          <w:sz w:val="13"/>
          <w:szCs w:val="13"/>
          <w:spacing w:val="28"/>
          <w:w w:val="100"/>
          <w:position w:val="6"/>
        </w:rPr>
        <w:t> </w:t>
      </w:r>
      <w:r>
        <w:rPr>
          <w:rFonts w:ascii="Calibri" w:hAnsi="Calibri" w:cs="Calibri" w:eastAsia="Calibri"/>
          <w:sz w:val="14"/>
          <w:szCs w:val="14"/>
          <w:color w:val="0462C1"/>
          <w:spacing w:val="28"/>
          <w:w w:val="100"/>
          <w:position w:val="-1"/>
        </w:rPr>
      </w:r>
      <w:hyperlink r:id="rId53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  <w:t>ev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b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-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  <w:t>ev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-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-1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eurs,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carenc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créneau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l’â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reçu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1" w:after="0" w:line="240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ésion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î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22" w:after="0" w:line="240" w:lineRule="auto"/>
        <w:ind w:left="1325" w:right="29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325" w:right="13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-il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frater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’enfe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694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25" w:right="612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5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scrire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itieux,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2" w:lineRule="auto"/>
        <w:ind w:left="1676" w:right="1358" w:firstLine="-35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réelle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22" w:after="0" w:line="265" w:lineRule="exact"/>
        <w:ind w:left="1325" w:right="136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48pt;width:144.050pt;height:.1pt;mso-position-horizontal-relative:page;mso-position-vertical-relative:paragraph;z-index:-2256" coordorigin="3005,-73" coordsize="2881,2">
            <v:shape style="position:absolute;left:3005;top:-73;width:2881;height:2" coordorigin="3005,-73" coordsize="2881,0" path="m3005,-73l5886,-73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év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s’élo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e.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8" w:after="0" w:line="240" w:lineRule="auto"/>
        <w:ind w:left="1325" w:right="584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6</w:t>
      </w:r>
      <w:r>
        <w:rPr>
          <w:rFonts w:ascii="Calibri" w:hAnsi="Calibri" w:cs="Calibri" w:eastAsia="Calibri"/>
          <w:sz w:val="14"/>
          <w:szCs w:val="14"/>
          <w:spacing w:val="17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7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Regard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œurs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7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7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Ambiti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isent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é,</w:t>
      </w:r>
      <w:r>
        <w:rPr>
          <w:rFonts w:ascii="Calibri" w:hAnsi="Calibri" w:cs="Calibri" w:eastAsia="Calibri"/>
          <w:sz w:val="22"/>
          <w:szCs w:val="22"/>
          <w:spacing w:val="3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l’ex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3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8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iers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sentime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ême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son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titu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;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espo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llective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efs,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ée,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jo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9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cela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’entr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ltes.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erté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tière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sent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ilité.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76" w:right="1354" w:firstLine="-35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’expé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2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ltes,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législ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0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toye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2" w:after="0" w:line="265" w:lineRule="exact"/>
        <w:ind w:left="1325" w:right="136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».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325" w:right="7268"/>
        <w:jc w:val="both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16pt;width:144.050pt;height:.1pt;mso-position-horizontal-relative:page;mso-position-vertical-relative:paragraph;z-index:-2255" coordorigin="3005,-73" coordsize="2881,2">
            <v:shape style="position:absolute;left:3005;top:-73;width:2881;height:2" coordorigin="3005,-73" coordsize="2881,0" path="m3005,-73l5886,-73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6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4232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de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°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54" w:lineRule="auto"/>
        <w:ind w:left="1325" w:right="3334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aj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ée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Pa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color w:val="0462C1"/>
          <w:spacing w:val="0"/>
          <w:w w:val="100"/>
          <w:position w:val="0"/>
        </w:rPr>
      </w:r>
      <w:hyperlink r:id="rId54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g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v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4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6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7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9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9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1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7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4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6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5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1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3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4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xe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18" w:lineRule="exact"/>
        <w:ind w:left="1325" w:right="1372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6"/>
        </w:rPr>
        <w:t>2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6"/>
        </w:rPr>
        <w:t>9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6"/>
        </w:rPr>
        <w:t>     </w:t>
      </w:r>
      <w:r>
        <w:rPr>
          <w:rFonts w:ascii="Calibri" w:hAnsi="Calibri" w:cs="Calibri" w:eastAsia="Calibri"/>
          <w:sz w:val="13"/>
          <w:szCs w:val="13"/>
          <w:spacing w:val="9"/>
          <w:w w:val="100"/>
          <w:position w:val="6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’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-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spacing w:val="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q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’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spacing w:val="6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?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color w:val="1C1C1C"/>
          <w:spacing w:val="3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ére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3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3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ée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8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8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8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3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à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    </w:t>
      </w:r>
      <w:r>
        <w:rPr>
          <w:rFonts w:ascii="Calibri" w:hAnsi="Calibri" w:cs="Calibri" w:eastAsia="Calibri"/>
          <w:sz w:val="14"/>
          <w:szCs w:val="14"/>
          <w:color w:val="1C1C1C"/>
          <w:spacing w:val="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color w:val="1C1C1C"/>
          <w:spacing w:val="2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color w:val="1C1C1C"/>
          <w:spacing w:val="-1"/>
          <w:w w:val="100"/>
          <w:position w:val="-1"/>
        </w:rPr>
        <w:t>b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color w:val="1C1C1C"/>
          <w:spacing w:val="0"/>
          <w:w w:val="100"/>
          <w:position w:val="-1"/>
        </w:rPr>
        <w:t>e,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1325" w:right="2967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color w:val="0462C1"/>
          <w:w w:val="99"/>
        </w:rPr>
      </w:r>
      <w:hyperlink r:id="rId55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q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_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99"/>
            <w:u w:val="single" w:color="0462C1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  <w:u w:val="single" w:color="0462C1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99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</w:rPr>
        </w:r>
      </w:hyperlink>
    </w:p>
    <w:p>
      <w:pPr>
        <w:spacing w:before="0" w:after="0" w:line="230" w:lineRule="exact"/>
        <w:ind w:left="1325" w:right="1369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6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6"/>
        </w:rPr>
        <w:t>0</w:t>
      </w:r>
      <w:r>
        <w:rPr>
          <w:rFonts w:ascii="Calibri" w:hAnsi="Calibri" w:cs="Calibri" w:eastAsia="Calibri"/>
          <w:sz w:val="13"/>
          <w:szCs w:val="13"/>
          <w:spacing w:val="7"/>
          <w:w w:val="100"/>
          <w:position w:val="6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es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ei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-11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14"/>
          <w:szCs w:val="14"/>
          <w:spacing w:val="-11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°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9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7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-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9</w:t>
      </w:r>
      <w:r>
        <w:rPr>
          <w:rFonts w:ascii="Calibri" w:hAnsi="Calibri" w:cs="Calibri" w:eastAsia="Calibri"/>
          <w:sz w:val="14"/>
          <w:szCs w:val="14"/>
          <w:spacing w:val="-9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8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9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9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-8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f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er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9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7"/>
          <w:w w:val="100"/>
          <w:position w:val="-1"/>
        </w:rPr>
        <w:t>a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;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'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ei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m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-1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4" w:after="0" w:line="240" w:lineRule="auto"/>
        <w:ind w:left="1325" w:right="1372"/>
        <w:jc w:val="both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al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(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C)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et</w:t>
      </w:r>
      <w:r>
        <w:rPr>
          <w:rFonts w:ascii="Calibri" w:hAnsi="Calibri" w:cs="Calibri" w:eastAsia="Calibri"/>
          <w:sz w:val="14"/>
          <w:szCs w:val="14"/>
          <w:spacing w:val="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f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: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8</w:t>
      </w:r>
      <w:r>
        <w:rPr>
          <w:rFonts w:ascii="Calibri" w:hAnsi="Calibri" w:cs="Calibri" w:eastAsia="Calibri"/>
          <w:sz w:val="14"/>
          <w:szCs w:val="14"/>
          <w:spacing w:val="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j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3</w:t>
      </w:r>
      <w:r>
        <w:rPr>
          <w:rFonts w:ascii="Calibri" w:hAnsi="Calibri" w:cs="Calibri" w:eastAsia="Calibri"/>
          <w:sz w:val="14"/>
          <w:szCs w:val="14"/>
          <w:spacing w:val="-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;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g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es</w:t>
      </w:r>
      <w:r>
        <w:rPr>
          <w:rFonts w:ascii="Calibri" w:hAnsi="Calibri" w:cs="Calibri" w:eastAsia="Calibri"/>
          <w:sz w:val="14"/>
          <w:szCs w:val="14"/>
          <w:spacing w:val="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er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:</w:t>
      </w:r>
      <w:r>
        <w:rPr>
          <w:rFonts w:ascii="Calibri" w:hAnsi="Calibri" w:cs="Calibri" w:eastAsia="Calibri"/>
          <w:sz w:val="14"/>
          <w:szCs w:val="14"/>
          <w:spacing w:val="6"/>
          <w:w w:val="100"/>
        </w:rPr>
        <w:t> </w:t>
      </w:r>
      <w:hyperlink r:id="rId56"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14"/>
            <w:szCs w:val="14"/>
            <w:spacing w:val="2"/>
            <w:w w:val="100"/>
          </w:rPr>
          <w:t>r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c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l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14"/>
            <w:szCs w:val="14"/>
            <w:spacing w:val="3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L</w:t>
        </w:r>
        <w:r>
          <w:rPr>
            <w:rFonts w:ascii="Calibri" w:hAnsi="Calibri" w:cs="Calibri" w:eastAsia="Calibri"/>
            <w:sz w:val="14"/>
            <w:szCs w:val="14"/>
            <w:spacing w:val="5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3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1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2</w:t>
        </w:r>
        <w:r>
          <w:rPr>
            <w:rFonts w:ascii="Calibri" w:hAnsi="Calibri" w:cs="Calibri" w:eastAsia="Calibri"/>
            <w:sz w:val="14"/>
            <w:szCs w:val="14"/>
            <w:spacing w:val="3"/>
            <w:w w:val="100"/>
          </w:rPr>
          <w:t>-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1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6</w:t>
        </w:r>
      </w:hyperlink>
      <w:hyperlink r:id="rId57"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u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15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c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16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17"/>
            <w:w w:val="100"/>
          </w:rPr>
          <w:t> 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l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'</w:t>
        </w:r>
        <w:r>
          <w:rPr>
            <w:rFonts w:ascii="Calibri" w:hAnsi="Calibri" w:cs="Calibri" w:eastAsia="Calibri"/>
            <w:sz w:val="14"/>
            <w:szCs w:val="14"/>
            <w:spacing w:val="3"/>
            <w:w w:val="100"/>
          </w:rPr>
          <w:t>é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u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c</w:t>
        </w:r>
        <w:r>
          <w:rPr>
            <w:rFonts w:ascii="Calibri" w:hAnsi="Calibri" w:cs="Calibri" w:eastAsia="Calibri"/>
            <w:sz w:val="14"/>
            <w:szCs w:val="14"/>
            <w:spacing w:val="3"/>
            <w:w w:val="100"/>
          </w:rPr>
          <w:t>a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14"/>
            <w:szCs w:val="14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14"/>
            <w:szCs w:val="14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14"/>
            <w:szCs w:val="14"/>
            <w:spacing w:val="0"/>
            <w:w w:val="100"/>
          </w:rPr>
          <w:t>n</w:t>
        </w:r>
        <w:r>
          <w:rPr>
            <w:rFonts w:ascii="Calibri" w:hAnsi="Calibri" w:cs="Calibri" w:eastAsia="Calibri"/>
            <w:sz w:val="14"/>
            <w:szCs w:val="14"/>
            <w:spacing w:val="5"/>
            <w:w w:val="100"/>
          </w:rPr>
          <w:t> </w:t>
        </w:r>
      </w:hyperlink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</w:rPr>
        <w:t>;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3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'a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o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(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s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ér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color w:val="000000"/>
          <w:spacing w:val="3"/>
          <w:w w:val="100"/>
        </w:rPr>
        <w:t>é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ai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14"/>
          <w:szCs w:val="14"/>
          <w:color w:val="000000"/>
          <w:spacing w:val="1"/>
          <w:w w:val="100"/>
        </w:rPr>
        <w:t>0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14"/>
          <w:szCs w:val="14"/>
          <w:color w:val="000000"/>
          <w:spacing w:val="-1"/>
          <w:w w:val="100"/>
        </w:rPr>
        <w:t>6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1325" w:right="13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22" w:after="0" w:line="240" w:lineRule="auto"/>
        <w:ind w:left="1325" w:right="142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14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recherche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32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25" w:right="13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22" w:after="0" w:line="240" w:lineRule="auto"/>
        <w:ind w:left="1325" w:right="141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x.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3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relles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issent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16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entrepr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èg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8" w:after="0" w:line="240" w:lineRule="auto"/>
        <w:ind w:left="1325" w:right="711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4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8" w:right="195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ô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82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[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]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d’e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5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ltima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Révol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325" w:right="787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22" w:after="0" w:line="239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lisseme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egré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6" w:right="1357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65" w:lineRule="exact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81051pt;width:144.050pt;height:.1pt;mso-position-horizontal-relative:page;mso-position-vertical-relative:paragraph;z-index:-2254" coordorigin="3005,-74" coordsize="2881,2">
            <v:shape style="position:absolute;left:3005;top:-74;width:2881;height:2" coordorigin="3005,-74" coordsize="2881,0" path="m3005,-74l5886,-74e" filled="f" stroked="t" strokeweight=".82003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avec</w:t>
      </w:r>
      <w:r>
        <w:rPr>
          <w:rFonts w:ascii="Calibri" w:hAnsi="Calibri" w:cs="Calibri" w:eastAsia="Calibri"/>
          <w:sz w:val="14"/>
          <w:szCs w:val="14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J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anne</w:t>
      </w:r>
      <w:r>
        <w:rPr>
          <w:rFonts w:ascii="Calibri" w:hAnsi="Calibri" w:cs="Calibri" w:eastAsia="Calibri"/>
          <w:sz w:val="14"/>
          <w:szCs w:val="14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°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-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Pari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28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color w:val="0462C1"/>
          <w:spacing w:val="28"/>
          <w:w w:val="100"/>
          <w:position w:val="0"/>
        </w:rPr>
      </w:r>
      <w:hyperlink r:id="rId58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g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v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y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  <w:position w:val="0"/>
          </w:rPr>
        </w:r>
      </w:hyperlink>
    </w:p>
    <w:p>
      <w:pPr>
        <w:spacing w:before="11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4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5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8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2046" w:right="1355" w:firstLine="-361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9" w:lineRule="auto"/>
        <w:ind w:left="1325" w:right="13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66" w:lineRule="exact"/>
        <w:ind w:left="1325" w:right="584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Comma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ment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8" w:right="517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2"/>
          <w:szCs w:val="22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strumen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</w:p>
    <w:p>
      <w:pPr>
        <w:spacing w:before="0" w:after="0" w:line="240" w:lineRule="auto"/>
        <w:ind w:left="1325" w:right="75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40" w:lineRule="auto"/>
        <w:ind w:left="1685" w:right="1359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1357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25" w:right="29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tile.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</w:p>
    <w:p>
      <w:pPr>
        <w:spacing w:before="22" w:after="0" w:line="240" w:lineRule="auto"/>
        <w:ind w:left="1325" w:right="13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6</w:t>
      </w:r>
      <w:r>
        <w:rPr>
          <w:rFonts w:ascii="Calibri" w:hAnsi="Calibri" w:cs="Calibri" w:eastAsia="Calibri"/>
          <w:sz w:val="14"/>
          <w:szCs w:val="14"/>
          <w:spacing w:val="14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è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ctuels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ies.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esures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9" w:lineRule="auto"/>
        <w:ind w:left="1685" w:right="1351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eut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toi,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mais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tu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eux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ton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xaltant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écide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èle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ir.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st</w:t>
      </w:r>
      <w:r>
        <w:rPr>
          <w:rFonts w:ascii="Calibri" w:hAnsi="Calibri" w:cs="Calibri" w:eastAsia="Calibri"/>
          <w:sz w:val="22"/>
          <w:szCs w:val="22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ien</w:t>
      </w:r>
      <w:r>
        <w:rPr>
          <w:rFonts w:ascii="Calibri" w:hAnsi="Calibri" w:cs="Calibri" w:eastAsia="Calibri"/>
          <w:sz w:val="22"/>
          <w:szCs w:val="22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cœ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7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».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jet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ital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ce.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[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]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à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te</w:t>
      </w:r>
      <w:r>
        <w:rPr>
          <w:rFonts w:ascii="Calibri" w:hAnsi="Calibri" w:cs="Calibri" w:eastAsia="Calibri"/>
          <w:sz w:val="22"/>
          <w:szCs w:val="22"/>
          <w:spacing w:val="-1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ie,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là,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ési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bien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ju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tic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;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8" w:lineRule="exact"/>
        <w:ind w:left="1685" w:right="13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ez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ité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st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soute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éiss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9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;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54" w:lineRule="auto"/>
        <w:ind w:left="1325" w:right="1366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81023pt;width:144.050pt;height:.1pt;mso-position-horizontal-relative:page;mso-position-vertical-relative:paragraph;z-index:-2253" coordorigin="3005,-74" coordsize="2881,2">
            <v:shape style="position:absolute;left:3005;top:-74;width:2881;height:2" coordorigin="3005,-74" coordsize="2881,0" path="m3005,-74l5886,-74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6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  </w:t>
      </w:r>
      <w:r>
        <w:rPr>
          <w:rFonts w:ascii="Calibri" w:hAnsi="Calibri" w:cs="Calibri" w:eastAsia="Calibri"/>
          <w:sz w:val="13"/>
          <w:szCs w:val="13"/>
          <w:spacing w:val="22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color w:val="0462C1"/>
          <w:spacing w:val="22"/>
          <w:w w:val="100"/>
          <w:position w:val="0"/>
        </w:rPr>
      </w:r>
      <w:hyperlink r:id="rId59"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2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’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°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3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3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2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2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9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’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b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ée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2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7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2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7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u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9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9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éc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b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2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0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1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5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,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 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6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h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: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w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s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m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b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2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9"/>
            <w:w w:val="100"/>
            <w:u w:val="single" w:color="0462C1"/>
            <w:position w:val="0"/>
          </w:rPr>
          <w:t> 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position w:val="0"/>
          </w:rPr>
          <w:t> </w:t>
        </w:r>
      </w:hyperlink>
      <w:hyperlink r:id="rId60"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t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l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e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2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1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4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r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  <w:t>a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3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-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n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o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/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i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3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3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2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2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.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  <w:t>p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  <w:t>d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-1"/>
            <w:w w:val="100"/>
            <w:u w:val="single" w:color="0462C1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u w:val="single" w:color="0462C1"/>
            <w:position w:val="0"/>
          </w:rPr>
          <w:t>f</w:t>
        </w:r>
        <w:r>
          <w:rPr>
            <w:rFonts w:ascii="Calibri" w:hAnsi="Calibri" w:cs="Calibri" w:eastAsia="Calibri"/>
            <w:sz w:val="14"/>
            <w:szCs w:val="14"/>
            <w:color w:val="0462C1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14"/>
            <w:szCs w:val="14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6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6"/>
        </w:rPr>
        <w:t>7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6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-1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-1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-1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-1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-1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-1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-1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-1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-1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-1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-1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1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8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4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3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9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3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qu</w:t>
      </w:r>
      <w:r>
        <w:rPr>
          <w:rFonts w:ascii="Calibri" w:hAnsi="Calibri" w:cs="Calibri" w:eastAsia="Calibri"/>
          <w:sz w:val="14"/>
          <w:szCs w:val="14"/>
          <w:spacing w:val="4"/>
          <w:w w:val="100"/>
          <w:i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III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4"/>
          <w:szCs w:val="14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II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§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9.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39" w:lineRule="auto"/>
        <w:ind w:left="1685" w:right="1353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’â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0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;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1685" w:right="1354" w:firstLine="-3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riori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éflexi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je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1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»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est</w:t>
      </w:r>
      <w:r>
        <w:rPr>
          <w:rFonts w:ascii="Calibri" w:hAnsi="Calibri" w:cs="Calibri" w:eastAsia="Calibri"/>
          <w:sz w:val="22"/>
          <w:szCs w:val="22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ici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éfle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2"/>
          <w:szCs w:val="22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it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réelle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ritai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9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»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arce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cer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69" w:lineRule="exact"/>
        <w:ind w:left="1325" w:right="136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ff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éa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ité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mon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[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]</w:t>
      </w:r>
      <w:r>
        <w:rPr>
          <w:rFonts w:ascii="Calibri" w:hAnsi="Calibri" w:cs="Calibri" w:eastAsia="Calibri"/>
          <w:sz w:val="22"/>
          <w:szCs w:val="22"/>
          <w:spacing w:val="12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1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l’espéra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8"/>
        </w:rPr>
        <w:t>4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8"/>
        </w:rPr>
        <w:t>2</w:t>
      </w:r>
      <w:r>
        <w:rPr>
          <w:rFonts w:ascii="Calibri" w:hAnsi="Calibri" w:cs="Calibri" w:eastAsia="Calibri"/>
          <w:sz w:val="14"/>
          <w:szCs w:val="14"/>
          <w:spacing w:val="16"/>
          <w:w w:val="100"/>
          <w:i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».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2" w:after="0" w:line="265" w:lineRule="exact"/>
        <w:ind w:left="1325" w:right="63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pict>
          <v:group style="position:absolute;margin-left:150.259995pt;margin-top:-3.661017pt;width:144.050pt;height:.1pt;mso-position-horizontal-relative:page;mso-position-vertical-relative:paragraph;z-index:-2252" coordorigin="3005,-73" coordsize="2881,2">
            <v:shape style="position:absolute;left:3005;top:-73;width:2881;height:2" coordorigin="3005,-73" coordsize="2881,0" path="m3005,-73l5886,-73e" filled="f" stroked="t" strokeweight=".81997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0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1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1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spacing w:before="13" w:after="0" w:line="240" w:lineRule="auto"/>
        <w:ind w:left="1325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3"/>
          <w:szCs w:val="13"/>
          <w:spacing w:val="-1"/>
          <w:w w:val="100"/>
          <w:position w:val="7"/>
        </w:rPr>
        <w:t>4</w: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7"/>
        </w:rPr>
        <w:t>2</w:t>
      </w:r>
      <w:r>
        <w:rPr>
          <w:rFonts w:ascii="Calibri" w:hAnsi="Calibri" w:cs="Calibri" w:eastAsia="Calibri"/>
          <w:sz w:val="13"/>
          <w:szCs w:val="13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é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v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l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u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on,</w:t>
      </w:r>
      <w:r>
        <w:rPr>
          <w:rFonts w:ascii="Calibri" w:hAnsi="Calibri" w:cs="Calibri" w:eastAsia="Calibri"/>
          <w:sz w:val="14"/>
          <w:szCs w:val="14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i/>
          <w:position w:val="0"/>
        </w:rPr>
        <w:t>o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i/>
          <w:position w:val="0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0"/>
          <w:i/>
          <w:position w:val="0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0"/>
          <w:i/>
          <w:position w:val="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14"/>
          <w:szCs w:val="1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7" w:after="0" w:line="472" w:lineRule="exact"/>
        <w:ind w:left="4751" w:right="-20"/>
        <w:jc w:val="left"/>
        <w:tabs>
          <w:tab w:pos="10080" w:val="left"/>
        </w:tabs>
        <w:rPr>
          <w:rFonts w:ascii="Century Gothic" w:hAnsi="Century Gothic" w:cs="Century Gothic" w:eastAsia="Century Gothic"/>
          <w:sz w:val="40"/>
          <w:szCs w:val="4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.000009pt;margin-top:56.479984pt;width:595.319991pt;height:382.82pt;mso-position-horizontal-relative:page;mso-position-vertical-relative:page;z-index:-225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3005" w:right="-20"/>
                    <w:jc w:val="left"/>
                    <w:rPr>
                      <w:rFonts w:ascii="Century Gothic" w:hAnsi="Century Gothic" w:cs="Century Gothic" w:eastAsia="Century Gothic"/>
                      <w:sz w:val="22"/>
                      <w:szCs w:val="22"/>
                    </w:rPr>
                  </w:pPr>
                  <w:rPr/>
                  <w:r>
                    <w:rPr>
                      <w:rFonts w:ascii="Century Gothic" w:hAnsi="Century Gothic" w:cs="Century Gothic" w:eastAsia="Century Gothic"/>
                      <w:sz w:val="22"/>
                      <w:szCs w:val="22"/>
                      <w:spacing w:val="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320007pt;height:525.611711pt;mso-position-horizontal-relative:page;mso-position-vertical-relative:page;z-index:-2250" coordorigin="0,0" coordsize="11906,10512">
            <v:group style="position:absolute;left:10479;top:509;width:1427;height:957" coordorigin="10479,509" coordsize="1427,957">
              <v:shape style="position:absolute;left:10479;top:509;width:1427;height:957" coordorigin="10479,509" coordsize="1427,957" path="m11906,509l10479,509,10479,1466,11906,1286,11906,509e" filled="t" fillcolor="#C00000" stroked="f">
                <v:path arrowok="t"/>
                <v:fill/>
              </v:shape>
            </v:group>
            <v:group style="position:absolute;left:0;top:0;width:3916;height:3015" coordorigin="0,0" coordsize="3916,3015">
              <v:shape style="position:absolute;left:0;top:0;width:3916;height:3015" coordorigin="0,0" coordsize="3916,3015" path="m0,3015l3916,3015,3916,0,0,0,0,3015e" filled="t" fillcolor="#000000" stroked="f">
                <v:path arrowok="t"/>
                <v:fill/>
              </v:shape>
              <v:shape style="position:absolute;left:0;top:1130;width:11906;height:7656" type="#_x0000_t75">
                <v:imagedata r:id="rId62" o:title=""/>
              </v:shape>
              <v:shape style="position:absolute;left:386;top:212;width:3101;height:1337" type="#_x0000_t75">
                <v:imagedata r:id="rId63" o:title=""/>
              </v:shape>
            </v:group>
            <v:group style="position:absolute;left:0;top:7741;width:11906;height:2761" coordorigin="0,7741" coordsize="11906,2761">
              <v:shape style="position:absolute;left:0;top:7741;width:11906;height:2761" coordorigin="0,7741" coordsize="11906,2761" path="m11906,7741l0,7741,0,10502,11906,9954,11906,7741e" filled="t" fillcolor="#BE9000" stroked="f">
                <v:path arrowok="t"/>
                <v:fill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c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-4"/>
          <w:w w:val="100"/>
          <w:position w:val="16"/>
        </w:rPr>
        <w:t>t</w:t>
      </w:r>
      <w:r>
        <w:rPr>
          <w:rFonts w:ascii="Century Gothic" w:hAnsi="Century Gothic" w:cs="Century Gothic" w:eastAsia="Century Gothic"/>
          <w:sz w:val="16"/>
          <w:szCs w:val="16"/>
          <w:spacing w:val="4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a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u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n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-3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l</w:t>
      </w:r>
      <w:r>
        <w:rPr>
          <w:rFonts w:ascii="Century Gothic" w:hAnsi="Century Gothic" w:cs="Century Gothic" w:eastAsia="Century Gothic"/>
          <w:sz w:val="16"/>
          <w:szCs w:val="16"/>
          <w:spacing w:val="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D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os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s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G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2S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n°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21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–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J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an</w:t>
      </w:r>
      <w:r>
        <w:rPr>
          <w:rFonts w:ascii="Century Gothic" w:hAnsi="Century Gothic" w:cs="Century Gothic" w:eastAsia="Century Gothic"/>
          <w:sz w:val="16"/>
          <w:szCs w:val="16"/>
          <w:spacing w:val="-2"/>
          <w:w w:val="100"/>
          <w:position w:val="16"/>
        </w:rPr>
        <w:t>v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i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e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r</w:t>
      </w:r>
      <w:r>
        <w:rPr>
          <w:rFonts w:ascii="Century Gothic" w:hAnsi="Century Gothic" w:cs="Century Gothic" w:eastAsia="Century Gothic"/>
          <w:sz w:val="16"/>
          <w:szCs w:val="16"/>
          <w:spacing w:val="1"/>
          <w:w w:val="100"/>
          <w:position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2</w:t>
      </w:r>
      <w:r>
        <w:rPr>
          <w:rFonts w:ascii="Century Gothic" w:hAnsi="Century Gothic" w:cs="Century Gothic" w:eastAsia="Century Gothic"/>
          <w:sz w:val="16"/>
          <w:szCs w:val="16"/>
          <w:spacing w:val="-1"/>
          <w:w w:val="100"/>
          <w:position w:val="16"/>
        </w:rPr>
        <w:t>0</w:t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  <w:t>18</w:t>
        <w:tab/>
      </w:r>
      <w:r>
        <w:rPr>
          <w:rFonts w:ascii="Century Gothic" w:hAnsi="Century Gothic" w:cs="Century Gothic" w:eastAsia="Century Gothic"/>
          <w:sz w:val="16"/>
          <w:szCs w:val="16"/>
          <w:spacing w:val="0"/>
          <w:w w:val="100"/>
          <w:position w:val="16"/>
        </w:rPr>
      </w:r>
      <w:r>
        <w:rPr>
          <w:rFonts w:ascii="Century Gothic" w:hAnsi="Century Gothic" w:cs="Century Gothic" w:eastAsia="Century Gothic"/>
          <w:sz w:val="40"/>
          <w:szCs w:val="40"/>
          <w:color w:val="FFFFFF"/>
          <w:spacing w:val="1"/>
          <w:w w:val="100"/>
          <w:b/>
          <w:bCs/>
          <w:position w:val="-2"/>
        </w:rPr>
        <w:t>47</w:t>
      </w:r>
      <w:r>
        <w:rPr>
          <w:rFonts w:ascii="Century Gothic" w:hAnsi="Century Gothic" w:cs="Century Gothic" w:eastAsia="Century Gothic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9" w:lineRule="exact"/>
        <w:ind w:left="115" w:right="-20"/>
        <w:jc w:val="left"/>
        <w:rPr>
          <w:rFonts w:ascii="Century Gothic" w:hAnsi="Century Gothic" w:cs="Century Gothic" w:eastAsia="Century Gothic"/>
          <w:sz w:val="48"/>
          <w:szCs w:val="48"/>
        </w:rPr>
      </w:pPr>
      <w:rPr/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Place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du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SNU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dans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l’éducation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du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Century Gothic" w:hAnsi="Century Gothic" w:cs="Century Gothic" w:eastAsia="Century Gothic"/>
          <w:sz w:val="48"/>
          <w:szCs w:val="48"/>
          <w:color w:val="FFFFFF"/>
          <w:spacing w:val="0"/>
          <w:w w:val="100"/>
          <w:b/>
          <w:bCs/>
          <w:position w:val="-1"/>
        </w:rPr>
        <w:t>citoyen</w:t>
      </w:r>
      <w:r>
        <w:rPr>
          <w:rFonts w:ascii="Century Gothic" w:hAnsi="Century Gothic" w:cs="Century Gothic" w:eastAsia="Century Gothic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dont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4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œ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vre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sera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</w:rPr>
        <w:t>rra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37" w:lineRule="exact"/>
        <w:ind w:left="115" w:right="-20"/>
        <w:jc w:val="lef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f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8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9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ar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m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ées,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3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’y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p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d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rde,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2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rev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e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t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G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C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6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(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2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S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)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4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l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a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5"/>
          <w:w w:val="100"/>
          <w:i/>
          <w:position w:val="-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1"/>
          <w:w w:val="100"/>
          <w:i/>
          <w:position w:val="-1"/>
        </w:rPr>
        <w:t>B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O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Q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U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3"/>
          <w:w w:val="100"/>
          <w:i/>
          <w:position w:val="-1"/>
        </w:rPr>
        <w:t>I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-1"/>
          <w:w w:val="100"/>
          <w:i/>
          <w:position w:val="-1"/>
        </w:rPr>
        <w:t>N</w:t>
      </w:r>
      <w:r>
        <w:rPr>
          <w:rFonts w:ascii="Century Gothic" w:hAnsi="Century Gothic" w:cs="Century Gothic" w:eastAsia="Century Gothic"/>
          <w:sz w:val="20"/>
          <w:szCs w:val="20"/>
          <w:color w:val="FFFFFF"/>
          <w:spacing w:val="0"/>
          <w:w w:val="100"/>
          <w:i/>
          <w:position w:val="-1"/>
        </w:rPr>
        <w:t>.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2465" w:right="63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U),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œ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té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ttein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65" w:right="4928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Quel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fin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Éd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ca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!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2465" w:right="63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suj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</w:p>
    <w:p>
      <w:pPr>
        <w:jc w:val="both"/>
        <w:spacing w:after="0"/>
        <w:sectPr>
          <w:pgMar w:header="0" w:footer="0" w:top="560" w:bottom="280" w:left="540" w:right="720"/>
          <w:headerReference w:type="default" r:id="rId6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à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ç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ise</w:t>
      </w:r>
      <w:r>
        <w:rPr>
          <w:rFonts w:ascii="Calibri" w:hAnsi="Calibri" w:cs="Calibri" w:eastAsia="Calibri"/>
          <w:sz w:val="22"/>
          <w:szCs w:val="22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è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entissa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6" w:right="1358" w:firstLine="-361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droi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6" w:right="1358" w:firstLine="-361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repérer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ésilience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-t-il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erge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’ici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reç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’ayant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ché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iatif,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rê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5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eux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ifs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u’on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8" w:after="0" w:line="240" w:lineRule="auto"/>
        <w:ind w:left="1325" w:right="338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ignés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Oui,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men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…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sûr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233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criti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s-clefs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jc w:val="both"/>
        <w:spacing w:after="0"/>
        <w:sectPr>
          <w:pgNumType w:start="48"/>
          <w:pgMar w:header="499" w:footer="0" w:top="1460" w:bottom="280" w:left="1680" w:right="0"/>
          <w:headerReference w:type="default" r:id="rId64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5" w:lineRule="auto"/>
        <w:ind w:left="2046" w:right="1356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?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-t-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sture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3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?</w:t>
      </w:r>
      <w:r>
        <w:rPr>
          <w:rFonts w:ascii="Calibri" w:hAnsi="Calibri" w:cs="Calibri" w:eastAsia="Calibri"/>
          <w:sz w:val="22"/>
          <w:szCs w:val="22"/>
          <w:spacing w:val="3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sir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iliser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érer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énéreux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eilleure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</w:p>
    <w:p>
      <w:pPr>
        <w:spacing w:before="0" w:after="0" w:line="265" w:lineRule="exact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47" w:after="0" w:line="240" w:lineRule="auto"/>
        <w:ind w:left="168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046" w:right="1353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ffets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arer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aiterait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!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l’amp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énérés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décis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énéral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tant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cept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saires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énéfic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Expér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réuss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attei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ènes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ceux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c…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65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Éduc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qu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ô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!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alité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22" w:after="0" w:line="240" w:lineRule="auto"/>
        <w:ind w:left="1325" w:right="172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ébat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euvent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’à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teur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la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entière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ertise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n’est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légit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è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atrie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euset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ù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récis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çaise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25" w:right="1349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NU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arti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ffica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mé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Ve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28"/>
          <w:szCs w:val="28"/>
          <w:color w:val="BE9000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color w:val="BE9000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us</w:t>
      </w:r>
      <w:r>
        <w:rPr>
          <w:rFonts w:ascii="Calibri" w:hAnsi="Calibri" w:cs="Calibri" w:eastAsia="Calibri"/>
          <w:sz w:val="28"/>
          <w:szCs w:val="28"/>
          <w:color w:val="BE9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BE9000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ec</w:t>
      </w:r>
      <w:r>
        <w:rPr>
          <w:rFonts w:ascii="Calibri" w:hAnsi="Calibri" w:cs="Calibri" w:eastAsia="Calibri"/>
          <w:sz w:val="28"/>
          <w:szCs w:val="28"/>
          <w:color w:val="BE9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voies</w:t>
      </w:r>
      <w:r>
        <w:rPr>
          <w:rFonts w:ascii="Calibri" w:hAnsi="Calibri" w:cs="Calibri" w:eastAsia="Calibri"/>
          <w:sz w:val="28"/>
          <w:szCs w:val="28"/>
          <w:color w:val="BE9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omp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éme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/ou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ives,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ous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l’ég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l’</w:t>
      </w:r>
      <w:r>
        <w:rPr>
          <w:rFonts w:ascii="Calibri" w:hAnsi="Calibri" w:cs="Calibri" w:eastAsia="Calibri"/>
          <w:sz w:val="28"/>
          <w:szCs w:val="28"/>
          <w:color w:val="BE9000"/>
          <w:spacing w:val="-3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BE9000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color w:val="BE9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BE9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BE9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leur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éficit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5" w:right="301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2046" w:right="1356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stituent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rès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ça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rée.</w:t>
      </w:r>
    </w:p>
    <w:p>
      <w:pPr>
        <w:spacing w:before="43" w:after="0" w:line="240" w:lineRule="auto"/>
        <w:ind w:left="168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25" w:right="136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</w:p>
    <w:p>
      <w:pPr>
        <w:spacing w:before="22" w:after="0" w:line="240" w:lineRule="auto"/>
        <w:ind w:left="1325" w:right="136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(é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entuel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8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eraient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9" w:lineRule="auto"/>
        <w:ind w:left="1325" w:right="135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Quel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deux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66" w:lineRule="exact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  <w:position w:val="1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teu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6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iser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tre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</w:p>
    <w:p>
      <w:pPr>
        <w:spacing w:before="1" w:after="0" w:line="240" w:lineRule="auto"/>
        <w:ind w:left="2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l’espr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défense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6" w:right="1353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l’é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tière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profit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5" w:right="135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crè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iés</w:t>
      </w:r>
    </w:p>
    <w:p>
      <w:pPr>
        <w:spacing w:before="22" w:after="0" w:line="240" w:lineRule="auto"/>
        <w:ind w:left="1325" w:right="638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22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6" w:right="1354" w:firstLine="-361"/>
        <w:jc w:val="both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85" w:right="-20"/>
        <w:jc w:val="left"/>
        <w:tabs>
          <w:tab w:pos="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29"/>
        </w:rPr>
        <w:t>▪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eur…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325" w:right="135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d’entre,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2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mée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’il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Rép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r,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e,</w:t>
      </w:r>
      <w:r>
        <w:rPr>
          <w:rFonts w:ascii="Calibri" w:hAnsi="Calibri" w:cs="Calibri" w:eastAsia="Calibri"/>
          <w:sz w:val="22"/>
          <w:szCs w:val="22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til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ernes.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a,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ssai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22"/>
          <w:szCs w:val="22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strument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attra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serait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essaire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ù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leur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ice…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Enf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té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ilitaire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V),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â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U.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C’e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ère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7" w:lineRule="auto"/>
        <w:ind w:left="1325" w:right="135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aratif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rir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59" w:lineRule="auto"/>
        <w:ind w:left="1325" w:right="135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«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él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»,</w:t>
      </w:r>
      <w:r>
        <w:rPr>
          <w:rFonts w:ascii="Calibri" w:hAnsi="Calibri" w:cs="Calibri" w:eastAsia="Calibri"/>
          <w:sz w:val="22"/>
          <w:szCs w:val="22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suscepti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tage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ç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risés,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ê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stitut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ité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élait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e…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325" w:right="135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atifs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û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re,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éjà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érite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eur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réflex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eauc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ô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à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égit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io</w:t>
      </w:r>
      <w:r>
        <w:rPr>
          <w:rFonts w:ascii="Calibri" w:hAnsi="Calibri" w:cs="Calibri" w:eastAsia="Calibri"/>
          <w:sz w:val="22"/>
          <w:szCs w:val="22"/>
          <w:spacing w:val="2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irs,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’ê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xpér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enté.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n’est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iè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global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</w:p>
    <w:p>
      <w:pPr>
        <w:jc w:val="both"/>
        <w:spacing w:after="0"/>
        <w:sectPr>
          <w:pgMar w:header="499" w:footer="0" w:top="1460" w:bottom="280" w:left="1680" w:right="0"/>
          <w:pgSz w:w="11920" w:h="16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595.200012pt;height:841.919983pt;mso-position-horizontal-relative:page;mso-position-vertical-relative:page;z-index:-2249" coordorigin="0,0" coordsize="11904,16838">
            <v:group style="position:absolute;left:0;top:0;width:11904;height:11930" coordorigin="0,0" coordsize="11904,11930">
              <v:shape style="position:absolute;left:0;top:0;width:11904;height:11930" coordorigin="0,0" coordsize="11904,11930" path="m0,11930l11904,11930,11904,0,0,0,0,11930xe" filled="t" fillcolor="#0C0C0C" stroked="f">
                <v:path arrowok="t"/>
                <v:fill/>
              </v:shape>
            </v:group>
            <v:group style="position:absolute;left:0;top:11930;width:11904;height:4908" coordorigin="0,11930" coordsize="11904,4908">
              <v:shape style="position:absolute;left:0;top:11930;width:11904;height:4908" coordorigin="0,11930" coordsize="11904,4908" path="m11904,11930l0,11930,0,16838,11904,16838,11904,11930e" filled="t" fillcolor="#1E1E1E" stroked="f">
                <v:path arrowok="t"/>
                <v:fill/>
              </v:shape>
              <v:shape style="position:absolute;left:0;top:11930;width:11904;height:4908" type="#_x0000_t75">
                <v:imagedata r:id="rId66" o:title=""/>
              </v:shape>
              <v:shape style="position:absolute;left:5148;top:9562;width:1699;height:1699" type="#_x0000_t75">
                <v:imagedata r:id="rId67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2937" w:right="2917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  <w:b/>
          <w:bCs/>
        </w:rPr>
        <w:t>Groupe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  <w:b/>
          <w:bCs/>
        </w:rPr>
        <w:t>de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  <w:b/>
          <w:bCs/>
        </w:rPr>
        <w:t>liaison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7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99"/>
          <w:b/>
          <w:bCs/>
        </w:rPr>
        <w:t>G2S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3396" w:right="3377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1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,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p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4"/>
          <w:w w:val="100"/>
        </w:rPr>
        <w:t>l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a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ce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7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99"/>
        </w:rPr>
        <w:t>J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2"/>
          <w:w w:val="99"/>
        </w:rPr>
        <w:t>o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99"/>
        </w:rPr>
        <w:t>f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99"/>
        </w:rPr>
        <w:t>f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99"/>
        </w:rPr>
        <w:t>re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3928" w:right="3907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B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P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1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2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3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3220" w:right="3197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7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5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7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1"/>
          <w:w w:val="100"/>
        </w:rPr>
        <w:t>0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0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2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PAR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6"/>
          <w:w w:val="100"/>
        </w:rPr>
        <w:t>I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9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SP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3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07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7" w:right="1480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Re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5"/>
          <w:w w:val="100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100"/>
        </w:rPr>
        <w:t>o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uve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100"/>
        </w:rPr>
        <w:t>z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n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100"/>
        </w:rPr>
        <w:t>o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us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7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s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1"/>
          <w:w w:val="100"/>
        </w:rPr>
        <w:t>u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r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3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5"/>
          <w:w w:val="100"/>
        </w:rPr>
        <w:t>l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8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si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4"/>
          <w:w w:val="100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3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99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100"/>
        </w:rPr>
        <w:t>H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1"/>
          <w:w w:val="100"/>
        </w:rPr>
        <w:t>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99"/>
        </w:rPr>
        <w:t>A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99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99"/>
        </w:rPr>
        <w:t>R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99"/>
        </w:rPr>
        <w:t>U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5"/>
          <w:w w:val="99"/>
        </w:rPr>
        <w:t>M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100"/>
        </w:rPr>
        <w:t>B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1"/>
          <w:w w:val="100"/>
        </w:rPr>
        <w:t>E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99"/>
        </w:rPr>
        <w:t>L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99"/>
        </w:rPr>
        <w:t>L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6"/>
          <w:w w:val="100"/>
        </w:rPr>
        <w:t>I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2"/>
          <w:w w:val="99"/>
        </w:rPr>
        <w:t>.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-1"/>
          <w:w w:val="99"/>
        </w:rPr>
        <w:t>C</w:t>
      </w:r>
      <w:r>
        <w:rPr>
          <w:rFonts w:ascii="Century Gothic" w:hAnsi="Century Gothic" w:cs="Century Gothic" w:eastAsia="Century Gothic"/>
          <w:sz w:val="24"/>
          <w:szCs w:val="24"/>
          <w:color w:val="FFC000"/>
          <w:spacing w:val="0"/>
          <w:w w:val="100"/>
        </w:rPr>
        <w:t>OM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1350" w:right="1311"/>
        <w:jc w:val="center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color w:val="FFFFFF"/>
          <w:w w:val="99"/>
        </w:rPr>
        <w:t>h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4"/>
          <w:w w:val="99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5"/>
          <w:w w:val="99"/>
        </w:rPr>
        <w:t>t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p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2"/>
          <w:w w:val="100"/>
        </w:rPr>
        <w:t>s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-2"/>
          <w:w w:val="99"/>
        </w:rPr>
        <w:t>: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0"/>
          <w:w w:val="100"/>
        </w:rPr>
        <w:t>/</w:t>
      </w:r>
      <w:r>
        <w:rPr>
          <w:rFonts w:ascii="Century Gothic" w:hAnsi="Century Gothic" w:cs="Century Gothic" w:eastAsia="Century Gothic"/>
          <w:sz w:val="24"/>
          <w:szCs w:val="24"/>
          <w:color w:val="FFFFFF"/>
          <w:spacing w:val="1"/>
          <w:w w:val="100"/>
        </w:rPr>
        <w:t>/</w:t>
      </w:r>
      <w:hyperlink r:id="rId68"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2"/>
            <w:w w:val="100"/>
          </w:rPr>
          <w:t>w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2"/>
            <w:w w:val="100"/>
          </w:rPr>
          <w:t>w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2"/>
            <w:w w:val="100"/>
          </w:rPr>
          <w:t>w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.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4"/>
            <w:w w:val="99"/>
          </w:rPr>
          <w:t>t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he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1"/>
            <w:w w:val="99"/>
          </w:rPr>
          <w:t>a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tru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5"/>
            <w:w w:val="99"/>
          </w:rPr>
          <w:t>m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100"/>
          </w:rPr>
          <w:t>-be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4"/>
            <w:w w:val="100"/>
          </w:rPr>
          <w:t>l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5"/>
            <w:w w:val="100"/>
          </w:rPr>
          <w:t>l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100"/>
          </w:rPr>
          <w:t>i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2"/>
            <w:w w:val="100"/>
          </w:rPr>
          <w:t>.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c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1"/>
            <w:w w:val="99"/>
          </w:rPr>
          <w:t>o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3"/>
            <w:w w:val="99"/>
          </w:rPr>
          <w:t>m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/au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4"/>
            <w:w w:val="99"/>
          </w:rPr>
          <w:t>t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99"/>
          </w:rPr>
          <w:t>h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1"/>
            <w:w w:val="99"/>
          </w:rPr>
          <w:t>o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100"/>
          </w:rPr>
          <w:t>r/ass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1"/>
            <w:w w:val="99"/>
          </w:rPr>
          <w:t>o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100"/>
          </w:rPr>
          <w:t>-g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-1"/>
            <w:w w:val="100"/>
          </w:rPr>
          <w:t>2</w:t>
        </w:r>
        <w:r>
          <w:rPr>
            <w:rFonts w:ascii="Century Gothic" w:hAnsi="Century Gothic" w:cs="Century Gothic" w:eastAsia="Century Gothic"/>
            <w:sz w:val="24"/>
            <w:szCs w:val="24"/>
            <w:color w:val="FFFFFF"/>
            <w:spacing w:val="0"/>
            <w:w w:val="100"/>
          </w:rPr>
          <w:t>s/</w:t>
        </w:r>
        <w:r>
          <w:rPr>
            <w:rFonts w:ascii="Century Gothic" w:hAnsi="Century Gothic" w:cs="Century Gothic" w:eastAsia="Century Gothic"/>
            <w:sz w:val="24"/>
            <w:szCs w:val="24"/>
            <w:color w:val="000000"/>
            <w:spacing w:val="0"/>
            <w:w w:val="100"/>
          </w:rPr>
        </w:r>
      </w:hyperlink>
    </w:p>
    <w:sectPr>
      <w:pgMar w:header="0" w:footer="0" w:top="1560" w:bottom="280" w:left="1680" w:right="1680"/>
      <w:headerReference w:type="default" r:id="rId65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87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15.222401pt;height:22.04pt;mso-position-horizontal-relative:page;mso-position-vertical-relative:page;z-index:-2286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85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72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71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70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69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68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67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66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65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64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63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62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61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60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59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58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57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56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55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54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53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52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84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15.222401pt;height:22.04pt;mso-position-horizontal-relative:page;mso-position-vertical-relative:page;z-index:-2283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82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81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15.222401pt;height:22.04pt;mso-position-horizontal-relative:page;mso-position-vertical-relative:page;z-index:-2280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79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78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0.719971pt;margin-top:33.319363pt;width:24.562351pt;height:22.04pt;mso-position-horizontal-relative:page;mso-position-vertical-relative:page;z-index:-2277" type="#_x0000_t202" filled="f" stroked="f">
          <v:textbox inset="0,0,0,0">
            <w:txbxContent>
              <w:p>
                <w:pPr>
                  <w:spacing w:before="0" w:after="0" w:line="437" w:lineRule="exact"/>
                  <w:ind w:left="20" w:right="-8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  <w:t>10</w:t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76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3.950012pt;margin-top:25.449984pt;width:71.369948pt;height:47.85pt;mso-position-horizontal-relative:page;mso-position-vertical-relative:page;z-index:-2275" coordorigin="10479,509" coordsize="1427,957">
          <v:shape style="position:absolute;left:10479;top:509;width:1427;height:957" coordorigin="10479,509" coordsize="1427,957" path="m11906,509l10479,509,10479,1466,11906,1286,11906,509e" filled="t" fillcolor="#C00000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719971pt;margin-top:33.319363pt;width:26.560001pt;height:22.04pt;mso-position-horizontal-relative:page;mso-position-vertical-relative:page;z-index:-2274" type="#_x0000_t202" filled="f" stroked="f">
          <v:textbox inset="0,0,0,0">
            <w:txbxContent>
              <w:p>
                <w:pPr>
                  <w:spacing w:before="0" w:after="0" w:line="437" w:lineRule="exact"/>
                  <w:ind w:left="40" w:right="-60"/>
                  <w:jc w:val="left"/>
                  <w:rPr>
                    <w:rFonts w:ascii="Century Gothic" w:hAnsi="Century Gothic" w:cs="Century Gothic" w:eastAsia="Century Gothic"/>
                    <w:sz w:val="40"/>
                    <w:szCs w:val="40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FFFFFF"/>
                    <w:spacing w:val="1"/>
                    <w:w w:val="100"/>
                    <w:b/>
                    <w:bCs/>
                  </w:rPr>
                </w:r>
                <w:r>
                  <w:rPr>
                    <w:rFonts w:ascii="Century Gothic" w:hAnsi="Century Gothic" w:cs="Century Gothic" w:eastAsia="Century Gothic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29999pt;margin-top:34.284046pt;width:240.259446pt;height:10.040pt;mso-position-horizontal-relative:page;mso-position-vertical-relative:page;z-index:-2273" type="#_x0000_t202" filled="f" stroked="f">
          <v:textbox inset="0,0,0,0">
            <w:txbxContent>
              <w:p>
                <w:pPr>
                  <w:spacing w:before="0" w:after="0" w:line="187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c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</w:rPr>
                  <w:t>t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4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a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u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l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D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os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2S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n°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21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–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J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an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</w:rPr>
                  <w:t>v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i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e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r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</w:rPr>
                  <w:t>0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header" Target="header7.xml"/><Relationship Id="rId24" Type="http://schemas.openxmlformats.org/officeDocument/2006/relationships/image" Target="media/image13.png"/><Relationship Id="rId25" Type="http://schemas.openxmlformats.org/officeDocument/2006/relationships/image" Target="media/image14.jpg"/><Relationship Id="rId26" Type="http://schemas.openxmlformats.org/officeDocument/2006/relationships/header" Target="header8.xml"/><Relationship Id="rId27" Type="http://schemas.openxmlformats.org/officeDocument/2006/relationships/header" Target="header9.xml"/><Relationship Id="rId28" Type="http://schemas.openxmlformats.org/officeDocument/2006/relationships/image" Target="media/image15.png"/><Relationship Id="rId29" Type="http://schemas.openxmlformats.org/officeDocument/2006/relationships/image" Target="media/image16.jpg"/><Relationship Id="rId30" Type="http://schemas.openxmlformats.org/officeDocument/2006/relationships/header" Target="header10.xml"/><Relationship Id="rId31" Type="http://schemas.openxmlformats.org/officeDocument/2006/relationships/header" Target="header11.xml"/><Relationship Id="rId32" Type="http://schemas.openxmlformats.org/officeDocument/2006/relationships/image" Target="media/image17.jpg"/><Relationship Id="rId33" Type="http://schemas.openxmlformats.org/officeDocument/2006/relationships/image" Target="media/image18.png"/><Relationship Id="rId34" Type="http://schemas.openxmlformats.org/officeDocument/2006/relationships/header" Target="header12.xml"/><Relationship Id="rId35" Type="http://schemas.openxmlformats.org/officeDocument/2006/relationships/header" Target="header13.xml"/><Relationship Id="rId36" Type="http://schemas.openxmlformats.org/officeDocument/2006/relationships/image" Target="media/image19.png"/><Relationship Id="rId37" Type="http://schemas.openxmlformats.org/officeDocument/2006/relationships/image" Target="media/image20.jpg"/><Relationship Id="rId38" Type="http://schemas.openxmlformats.org/officeDocument/2006/relationships/header" Target="header14.xml"/><Relationship Id="rId39" Type="http://schemas.openxmlformats.org/officeDocument/2006/relationships/header" Target="header15.xml"/><Relationship Id="rId40" Type="http://schemas.openxmlformats.org/officeDocument/2006/relationships/image" Target="media/image21.png"/><Relationship Id="rId41" Type="http://schemas.openxmlformats.org/officeDocument/2006/relationships/image" Target="media/image22.jpg"/><Relationship Id="rId42" Type="http://schemas.openxmlformats.org/officeDocument/2006/relationships/header" Target="header16.xml"/><Relationship Id="rId43" Type="http://schemas.openxmlformats.org/officeDocument/2006/relationships/header" Target="header17.xml"/><Relationship Id="rId44" Type="http://schemas.openxmlformats.org/officeDocument/2006/relationships/image" Target="media/image23.png"/><Relationship Id="rId45" Type="http://schemas.openxmlformats.org/officeDocument/2006/relationships/image" Target="media/image24.jp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image" Target="media/image25.png"/><Relationship Id="rId49" Type="http://schemas.openxmlformats.org/officeDocument/2006/relationships/image" Target="media/image26.jpg"/><Relationship Id="rId50" Type="http://schemas.openxmlformats.org/officeDocument/2006/relationships/hyperlink" Target="https://storage.googleapis.com/en-marche-prod/documents/adherents/4-plan-transformation/fiches-syntheses/fiche-service-national.pdf" TargetMode="External"/><Relationship Id="rId51" Type="http://schemas.openxmlformats.org/officeDocument/2006/relationships/hyperlink" Target="https://storage.googleapis.com/en-marche-prod/documents/adherents/4-plan-transformation/fiches-syntheses/fiche-service-national.pdf" TargetMode="External"/><Relationship Id="rId52" Type="http://schemas.openxmlformats.org/officeDocument/2006/relationships/header" Target="header20.xml"/><Relationship Id="rId53" Type="http://schemas.openxmlformats.org/officeDocument/2006/relationships/hyperlink" Target="http://www.cevipof.com/fr/le-barometre-de-la-confiance-politique-du-cevipof/" TargetMode="External"/><Relationship Id="rId54" Type="http://schemas.openxmlformats.org/officeDocument/2006/relationships/hyperlink" Target="http://www.defense.gouv.fr/content/download/467991/7465134/Exercice_commandement.pdf" TargetMode="External"/><Relationship Id="rId55" Type="http://schemas.openxmlformats.org/officeDocument/2006/relationships/hyperlink" Target="http://classiques.uqac.ca/classiques/renan_ernest/qu_est_ce_une_nation/qu_est_ce_une_nation.html" TargetMode="External"/><Relationship Id="rId56" Type="http://schemas.openxmlformats.org/officeDocument/2006/relationships/hyperlink" Target="http://www.legifrance.gouv.fr/affichCode.do?idSectionTA=LEGISCTA000006182408&amp;amp;cidTexte=LEGITEXT000006071191&amp;amp;dateTexte=20070502" TargetMode="External"/><Relationship Id="rId57" Type="http://schemas.openxmlformats.org/officeDocument/2006/relationships/hyperlink" Target="http://www.legifrance.gouv.fr/affichCode.do?idSectionTA=LEGISCTA000006182408&amp;amp;cidTexte=LEGITEXT000006071191&amp;amp;dateTexte=20070502" TargetMode="External"/><Relationship Id="rId58" Type="http://schemas.openxmlformats.org/officeDocument/2006/relationships/hyperlink" Target="http://www.sports.gouv.fr/accueil-du-site/a-la-une/article/Le-plan-Citoyens-du-sport" TargetMode="External"/><Relationship Id="rId59" Type="http://schemas.openxmlformats.org/officeDocument/2006/relationships/hyperlink" Target="file:///F:/Documents/TB/G2S%20Association/Dossiers%20G2S/DOSSIER%2021G2S/Rapport%20d%C3%A2%C2%80%C2%99information%20n%C3%82%C2%B0%203322%20de%20l%C3%A2%C2%80%C2%99Assembl%C3%83%C2%A9e%20nationale%20en%20date%20du%209%20d%C3%83%C2%A9cembre%202015%2C%20http%3A/www.assemblee-nationale.fr/14/pdf/rap-info/i3322.pdf" TargetMode="External"/><Relationship Id="rId60" Type="http://schemas.openxmlformats.org/officeDocument/2006/relationships/hyperlink" Target="file:///F:/Documents/TB/G2S%20Association/Dossiers%20G2S/DOSSIER%2021G2S/Rapport%20d%C3%A2%C2%80%C2%99information%20n%C3%82%C2%B0%203322%20de%20l%C3%A2%C2%80%C2%99Assembl%C3%83%C2%A9e%20nationale%20en%20date%20du%209%20d%C3%83%C2%A9cembre%202015%2C%20http%3A/www.assemblee-nationale.fr/14/pdf/rap-info/i3322.pdf" TargetMode="External"/><Relationship Id="rId61" Type="http://schemas.openxmlformats.org/officeDocument/2006/relationships/header" Target="header21.xml"/><Relationship Id="rId62" Type="http://schemas.openxmlformats.org/officeDocument/2006/relationships/image" Target="media/image27.png"/><Relationship Id="rId63" Type="http://schemas.openxmlformats.org/officeDocument/2006/relationships/image" Target="media/image28.jpg"/><Relationship Id="rId64" Type="http://schemas.openxmlformats.org/officeDocument/2006/relationships/header" Target="header22.xml"/><Relationship Id="rId65" Type="http://schemas.openxmlformats.org/officeDocument/2006/relationships/header" Target="header23.xml"/><Relationship Id="rId66" Type="http://schemas.openxmlformats.org/officeDocument/2006/relationships/image" Target="media/image29.jpg"/><Relationship Id="rId67" Type="http://schemas.openxmlformats.org/officeDocument/2006/relationships/image" Target="media/image30.png"/><Relationship Id="rId68" Type="http://schemas.openxmlformats.org/officeDocument/2006/relationships/hyperlink" Target="http://www.theatrum-belli.com/author/asso-g2s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2018-02-27T12:30:53Z</dcterms:created>
  <dcterms:modified xsi:type="dcterms:W3CDTF">2018-02-27T12:30:53Z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LastSaved">
    <vt:filetime>2018-02-27T00:00:00Z</vt:filetime>
  </property>
</Properties>
</file>